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884AF" w14:textId="77777777" w:rsidR="003A71DA" w:rsidRDefault="000D2CF8">
      <w:r w:rsidRPr="0062168B">
        <w:rPr>
          <w:rFonts w:ascii="Verdana" w:hAnsi="Verdana" w:cs="Times New Roman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9264" behindDoc="1" locked="0" layoutInCell="1" allowOverlap="1" wp14:anchorId="33C5FF11" wp14:editId="4DD700B2">
            <wp:simplePos x="0" y="0"/>
            <wp:positionH relativeFrom="margin">
              <wp:posOffset>6172005</wp:posOffset>
            </wp:positionH>
            <wp:positionV relativeFrom="margin">
              <wp:posOffset>-477813</wp:posOffset>
            </wp:positionV>
            <wp:extent cx="2754640" cy="654147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40" cy="65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B03">
        <w:rPr>
          <w:rFonts w:ascii="Verdana" w:hAnsi="Verdana" w:cs="Times New Roman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60288" behindDoc="1" locked="0" layoutInCell="1" allowOverlap="1" wp14:anchorId="4C429E7B" wp14:editId="32C6AB27">
            <wp:simplePos x="0" y="0"/>
            <wp:positionH relativeFrom="column">
              <wp:posOffset>-416281</wp:posOffset>
            </wp:positionH>
            <wp:positionV relativeFrom="paragraph">
              <wp:posOffset>-603275</wp:posOffset>
            </wp:positionV>
            <wp:extent cx="3420000" cy="91368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provement Cymru - Logo - v2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978" cy="91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7D7">
        <w:softHyphen/>
      </w:r>
      <w:r w:rsidR="00C317D7">
        <w:softHyphen/>
      </w:r>
      <w:r w:rsidR="00C317D7">
        <w:softHyphen/>
      </w:r>
      <w:r w:rsidR="00C317D7">
        <w:softHyphen/>
      </w:r>
      <w:r w:rsidR="00C317D7">
        <w:softHyphen/>
      </w:r>
      <w:r w:rsidR="00C317D7">
        <w:softHyphen/>
      </w:r>
    </w:p>
    <w:p w14:paraId="3D86F774" w14:textId="77777777" w:rsidR="00C317D7" w:rsidRDefault="00C317D7"/>
    <w:p w14:paraId="7DCFFAB9" w14:textId="77777777" w:rsidR="00C317D7" w:rsidRDefault="00500A5C" w:rsidP="006E0408">
      <w:pPr>
        <w:spacing w:line="60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AA0C22D" wp14:editId="5445E501">
                <wp:simplePos x="0" y="0"/>
                <wp:positionH relativeFrom="page">
                  <wp:align>left</wp:align>
                </wp:positionH>
                <wp:positionV relativeFrom="paragraph">
                  <wp:posOffset>219710</wp:posOffset>
                </wp:positionV>
                <wp:extent cx="10725150" cy="1190279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5150" cy="119027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749F" id="Rectangle 7" o:spid="_x0000_s1026" style="position:absolute;margin-left:0;margin-top:17.3pt;width:844.5pt;height:93.7pt;z-index:-251645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" fillcolor="#195768 [3213]" stroked="f" strokeweight="1pt">
                <w10:wrap anchorx="page"/>
              </v:rect>
            </w:pict>
          </mc:Fallback>
        </mc:AlternateContent>
      </w:r>
    </w:p>
    <w:p w14:paraId="2ED28664" w14:textId="420E925D" w:rsidR="00F013AC" w:rsidRPr="00B94BE3" w:rsidRDefault="00037149" w:rsidP="00037149">
      <w:pPr>
        <w:rPr>
          <w:rFonts w:cs="Arial"/>
          <w:b/>
          <w:color w:val="FFFFFF" w:themeColor="background1"/>
          <w:sz w:val="34"/>
        </w:rPr>
      </w:pPr>
      <w:r w:rsidRPr="00B94BE3">
        <w:rPr>
          <w:rFonts w:cs="Arial"/>
          <w:b/>
          <w:color w:val="FFFFFF" w:themeColor="background1"/>
          <w:sz w:val="34"/>
        </w:rPr>
        <w:t>Session Plan</w:t>
      </w:r>
    </w:p>
    <w:p w14:paraId="5D7A757B" w14:textId="77777777" w:rsidR="00B74870" w:rsidRPr="00037149" w:rsidRDefault="00B74870" w:rsidP="00B74870">
      <w:pPr>
        <w:pStyle w:val="Heading1"/>
      </w:pPr>
    </w:p>
    <w:p w14:paraId="3DF9D0A4" w14:textId="77777777" w:rsidR="00B74870" w:rsidRPr="00037149" w:rsidRDefault="00B74870" w:rsidP="00B74870">
      <w:pPr>
        <w:pStyle w:val="Heading1"/>
      </w:pPr>
    </w:p>
    <w:p w14:paraId="71633770" w14:textId="77777777" w:rsidR="00037149" w:rsidRPr="00037149" w:rsidRDefault="00037149" w:rsidP="00037149">
      <w:pPr>
        <w:rPr>
          <w:rFonts w:cs="Arial"/>
        </w:rPr>
      </w:pPr>
    </w:p>
    <w:p w14:paraId="2BA2C815" w14:textId="77777777" w:rsidR="00037149" w:rsidRPr="00037149" w:rsidRDefault="00037149" w:rsidP="00037149">
      <w:pPr>
        <w:rPr>
          <w:rFonts w:cs="Arial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5523"/>
        <w:gridCol w:w="1555"/>
        <w:gridCol w:w="1945"/>
        <w:gridCol w:w="1754"/>
        <w:gridCol w:w="1134"/>
      </w:tblGrid>
      <w:tr w:rsidR="00037149" w:rsidRPr="00432269" w14:paraId="59203925" w14:textId="77777777" w:rsidTr="00236A40">
        <w:tc>
          <w:tcPr>
            <w:tcW w:w="1981" w:type="dxa"/>
            <w:shd w:val="clear" w:color="auto" w:fill="auto"/>
          </w:tcPr>
          <w:p w14:paraId="656DB83A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Teacher:</w:t>
            </w:r>
          </w:p>
        </w:tc>
        <w:tc>
          <w:tcPr>
            <w:tcW w:w="5523" w:type="dxa"/>
            <w:shd w:val="clear" w:color="auto" w:fill="auto"/>
          </w:tcPr>
          <w:p w14:paraId="3D417A96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1408AD74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Location:</w:t>
            </w:r>
          </w:p>
        </w:tc>
        <w:tc>
          <w:tcPr>
            <w:tcW w:w="1945" w:type="dxa"/>
            <w:shd w:val="clear" w:color="auto" w:fill="auto"/>
          </w:tcPr>
          <w:p w14:paraId="2BF2F044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Virtual</w:t>
            </w:r>
          </w:p>
        </w:tc>
        <w:tc>
          <w:tcPr>
            <w:tcW w:w="1754" w:type="dxa"/>
            <w:shd w:val="clear" w:color="auto" w:fill="auto"/>
          </w:tcPr>
          <w:p w14:paraId="21F8323A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Date:</w:t>
            </w:r>
          </w:p>
        </w:tc>
        <w:tc>
          <w:tcPr>
            <w:tcW w:w="1134" w:type="dxa"/>
            <w:shd w:val="clear" w:color="auto" w:fill="auto"/>
          </w:tcPr>
          <w:p w14:paraId="49ABA686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37149" w:rsidRPr="00432269" w14:paraId="7D52D9B8" w14:textId="77777777" w:rsidTr="00236A40">
        <w:tc>
          <w:tcPr>
            <w:tcW w:w="1981" w:type="dxa"/>
            <w:shd w:val="clear" w:color="auto" w:fill="auto"/>
          </w:tcPr>
          <w:p w14:paraId="443D31CF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Topic:</w:t>
            </w:r>
          </w:p>
        </w:tc>
        <w:tc>
          <w:tcPr>
            <w:tcW w:w="5523" w:type="dxa"/>
            <w:shd w:val="clear" w:color="auto" w:fill="auto"/>
          </w:tcPr>
          <w:p w14:paraId="7AACA537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Restrictive Practice Awareness Workshop</w:t>
            </w:r>
          </w:p>
        </w:tc>
        <w:tc>
          <w:tcPr>
            <w:tcW w:w="1555" w:type="dxa"/>
            <w:shd w:val="clear" w:color="auto" w:fill="auto"/>
          </w:tcPr>
          <w:p w14:paraId="4C4B3913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Start Time:</w:t>
            </w:r>
          </w:p>
        </w:tc>
        <w:tc>
          <w:tcPr>
            <w:tcW w:w="1945" w:type="dxa"/>
            <w:shd w:val="clear" w:color="auto" w:fill="auto"/>
          </w:tcPr>
          <w:p w14:paraId="7CD95EBF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</w:tcPr>
          <w:p w14:paraId="3A14C537" w14:textId="6753FA4D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End Time:</w:t>
            </w:r>
          </w:p>
        </w:tc>
        <w:tc>
          <w:tcPr>
            <w:tcW w:w="1134" w:type="dxa"/>
            <w:shd w:val="clear" w:color="auto" w:fill="auto"/>
          </w:tcPr>
          <w:p w14:paraId="49DEA453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37149" w:rsidRPr="00432269" w14:paraId="2A9905F3" w14:textId="77777777" w:rsidTr="00B94BE3">
        <w:trPr>
          <w:trHeight w:val="328"/>
        </w:trPr>
        <w:tc>
          <w:tcPr>
            <w:tcW w:w="1981" w:type="dxa"/>
            <w:shd w:val="clear" w:color="auto" w:fill="auto"/>
          </w:tcPr>
          <w:p w14:paraId="6E775250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Aim:</w:t>
            </w:r>
          </w:p>
        </w:tc>
        <w:tc>
          <w:tcPr>
            <w:tcW w:w="11911" w:type="dxa"/>
            <w:gridSpan w:val="5"/>
            <w:shd w:val="clear" w:color="auto" w:fill="auto"/>
          </w:tcPr>
          <w:p w14:paraId="729DCB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To raise awareness of restrictive practice and it’s use</w:t>
            </w:r>
          </w:p>
        </w:tc>
      </w:tr>
      <w:tr w:rsidR="00037149" w:rsidRPr="00432269" w14:paraId="7D13AF2D" w14:textId="77777777" w:rsidTr="00B94BE3">
        <w:trPr>
          <w:trHeight w:val="328"/>
        </w:trPr>
        <w:tc>
          <w:tcPr>
            <w:tcW w:w="1981" w:type="dxa"/>
            <w:shd w:val="clear" w:color="auto" w:fill="auto"/>
          </w:tcPr>
          <w:p w14:paraId="4B8612DE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Objectives:</w:t>
            </w:r>
          </w:p>
        </w:tc>
        <w:tc>
          <w:tcPr>
            <w:tcW w:w="11911" w:type="dxa"/>
            <w:gridSpan w:val="5"/>
            <w:shd w:val="clear" w:color="auto" w:fill="auto"/>
          </w:tcPr>
          <w:p w14:paraId="718EB57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To identify the seven types of restrictive practices</w:t>
            </w:r>
          </w:p>
          <w:p w14:paraId="0AD3DEB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To identify when it is lawful to use restrictive interventions</w:t>
            </w:r>
          </w:p>
        </w:tc>
      </w:tr>
    </w:tbl>
    <w:p w14:paraId="773440FD" w14:textId="77777777" w:rsidR="00037149" w:rsidRPr="00432269" w:rsidRDefault="00037149" w:rsidP="00037149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3697"/>
        <w:gridCol w:w="2273"/>
        <w:gridCol w:w="2273"/>
        <w:gridCol w:w="2289"/>
        <w:gridCol w:w="2319"/>
      </w:tblGrid>
      <w:tr w:rsidR="00037149" w:rsidRPr="00432269" w14:paraId="6A99212B" w14:textId="77777777" w:rsidTr="007311A8">
        <w:trPr>
          <w:tblHeader/>
        </w:trPr>
        <w:tc>
          <w:tcPr>
            <w:tcW w:w="1097" w:type="dxa"/>
            <w:shd w:val="clear" w:color="auto" w:fill="D9D9D9" w:themeFill="background1" w:themeFillShade="D9"/>
          </w:tcPr>
          <w:p w14:paraId="2AAE1CA1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bookmarkStart w:id="0" w:name="_Hlk36033131"/>
            <w:r w:rsidRPr="00432269">
              <w:rPr>
                <w:rFonts w:cs="Arial"/>
                <w:b/>
                <w:sz w:val="20"/>
                <w:szCs w:val="20"/>
              </w:rPr>
              <w:t>Timing</w:t>
            </w:r>
          </w:p>
        </w:tc>
        <w:tc>
          <w:tcPr>
            <w:tcW w:w="3697" w:type="dxa"/>
            <w:shd w:val="clear" w:color="auto" w:fill="D9D9D9" w:themeFill="background1" w:themeFillShade="D9"/>
          </w:tcPr>
          <w:p w14:paraId="748D038F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Objectives</w:t>
            </w:r>
          </w:p>
          <w:p w14:paraId="60CE7231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The audience will be able to: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AFFBBB5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Teacher Activities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FD0FCE5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Learner Activities</w:t>
            </w:r>
          </w:p>
        </w:tc>
        <w:tc>
          <w:tcPr>
            <w:tcW w:w="2289" w:type="dxa"/>
            <w:shd w:val="clear" w:color="auto" w:fill="D9D9D9" w:themeFill="background1" w:themeFillShade="D9"/>
          </w:tcPr>
          <w:p w14:paraId="3F82DDFE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Resources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1A8B3C68" w14:textId="77777777" w:rsidR="00037149" w:rsidRPr="00432269" w:rsidRDefault="00037149" w:rsidP="007311A8">
            <w:pPr>
              <w:rPr>
                <w:rFonts w:cs="Arial"/>
                <w:b/>
                <w:sz w:val="20"/>
                <w:szCs w:val="20"/>
              </w:rPr>
            </w:pPr>
            <w:r w:rsidRPr="00432269">
              <w:rPr>
                <w:rFonts w:cs="Arial"/>
                <w:b/>
                <w:sz w:val="20"/>
                <w:szCs w:val="20"/>
              </w:rPr>
              <w:t>Assessment</w:t>
            </w:r>
          </w:p>
        </w:tc>
      </w:tr>
      <w:tr w:rsidR="00037149" w:rsidRPr="00432269" w14:paraId="5C1BF333" w14:textId="77777777" w:rsidTr="007311A8">
        <w:trPr>
          <w:trHeight w:val="625"/>
        </w:trPr>
        <w:tc>
          <w:tcPr>
            <w:tcW w:w="1097" w:type="dxa"/>
          </w:tcPr>
          <w:p w14:paraId="0F9A621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15 mins</w:t>
            </w:r>
          </w:p>
        </w:tc>
        <w:tc>
          <w:tcPr>
            <w:tcW w:w="3697" w:type="dxa"/>
            <w:vMerge w:val="restart"/>
          </w:tcPr>
          <w:p w14:paraId="2D92062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Orientate to the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building</w:t>
            </w:r>
            <w:proofErr w:type="gramEnd"/>
          </w:p>
          <w:p w14:paraId="5601FB4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510A93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B39144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7CAB09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5E58CC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E40B23" w14:textId="77777777" w:rsidR="00236A40" w:rsidRPr="00432269" w:rsidRDefault="00236A40" w:rsidP="007311A8">
            <w:pPr>
              <w:rPr>
                <w:rFonts w:cs="Arial"/>
                <w:sz w:val="20"/>
                <w:szCs w:val="20"/>
              </w:rPr>
            </w:pPr>
          </w:p>
          <w:p w14:paraId="7256E57D" w14:textId="0E91AE9A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 xml:space="preserve">Set Ground rules for the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room</w:t>
            </w:r>
            <w:proofErr w:type="gramEnd"/>
          </w:p>
          <w:p w14:paraId="0AAEF0E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ACD0E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22DC608" w14:textId="77777777" w:rsidR="005F1DFC" w:rsidRDefault="005F1DFC" w:rsidP="007311A8">
            <w:pPr>
              <w:rPr>
                <w:rFonts w:cs="Arial"/>
                <w:sz w:val="20"/>
                <w:szCs w:val="20"/>
              </w:rPr>
            </w:pPr>
          </w:p>
          <w:p w14:paraId="51D75E60" w14:textId="0DE76C2D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Identify what restrictive practice is and when it may be used in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Wales</w:t>
            </w:r>
            <w:proofErr w:type="gramEnd"/>
          </w:p>
          <w:p w14:paraId="4E4C59A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21807C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EF01CC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C8D38A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Physical Restraint</w:t>
            </w:r>
          </w:p>
          <w:p w14:paraId="00C2BB7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Environmental Restraint</w:t>
            </w:r>
          </w:p>
          <w:p w14:paraId="499E1CE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1C7492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54EE2F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E66109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C97828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D4E135F" w14:textId="77777777" w:rsidR="00546875" w:rsidRDefault="00546875" w:rsidP="007311A8">
            <w:pPr>
              <w:rPr>
                <w:rFonts w:cs="Arial"/>
                <w:sz w:val="20"/>
                <w:szCs w:val="20"/>
              </w:rPr>
            </w:pPr>
          </w:p>
          <w:p w14:paraId="31DE9A17" w14:textId="77777777" w:rsidR="00546875" w:rsidRDefault="00546875" w:rsidP="007311A8">
            <w:pPr>
              <w:rPr>
                <w:rFonts w:cs="Arial"/>
                <w:sz w:val="20"/>
                <w:szCs w:val="20"/>
              </w:rPr>
            </w:pPr>
          </w:p>
          <w:p w14:paraId="65685CDF" w14:textId="374A20F1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Break</w:t>
            </w:r>
          </w:p>
          <w:p w14:paraId="6FBFC71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B46267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D3E33A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64FEBF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Welcome and introduction to the learning outcomes (slide 2 &amp; 3)</w:t>
            </w:r>
          </w:p>
        </w:tc>
        <w:tc>
          <w:tcPr>
            <w:tcW w:w="2273" w:type="dxa"/>
          </w:tcPr>
          <w:p w14:paraId="131BAD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Recognise the learning outcomes from today’s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session</w:t>
            </w:r>
            <w:proofErr w:type="gramEnd"/>
          </w:p>
          <w:p w14:paraId="27CEB63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03232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Listen and ask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questions</w:t>
            </w:r>
            <w:proofErr w:type="gramEnd"/>
          </w:p>
          <w:p w14:paraId="60D2D65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137647A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PowerPoint</w:t>
            </w:r>
          </w:p>
          <w:p w14:paraId="3BA7053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180EAE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19BF549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Questions</w:t>
            </w:r>
          </w:p>
        </w:tc>
      </w:tr>
      <w:tr w:rsidR="00037149" w:rsidRPr="00432269" w14:paraId="288BC836" w14:textId="77777777" w:rsidTr="007311A8">
        <w:trPr>
          <w:trHeight w:val="2043"/>
        </w:trPr>
        <w:tc>
          <w:tcPr>
            <w:tcW w:w="1097" w:type="dxa"/>
          </w:tcPr>
          <w:p w14:paraId="374DD208" w14:textId="78527CFD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20mins</w:t>
            </w:r>
          </w:p>
          <w:p w14:paraId="3F7F42F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038D13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EBE78B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C296FCE" w14:textId="0F91E063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25mins</w:t>
            </w:r>
          </w:p>
          <w:p w14:paraId="7CB2E03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550888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D92884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FB9265B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6982A830" w14:textId="14084142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30mins</w:t>
            </w:r>
          </w:p>
        </w:tc>
        <w:tc>
          <w:tcPr>
            <w:tcW w:w="3697" w:type="dxa"/>
            <w:vMerge/>
          </w:tcPr>
          <w:p w14:paraId="547B339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57644B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Slide 5</w:t>
            </w:r>
          </w:p>
          <w:p w14:paraId="7537617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8A41B6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74B693B" w14:textId="77777777" w:rsidR="005F1DFC" w:rsidRDefault="005F1DFC" w:rsidP="007311A8">
            <w:pPr>
              <w:rPr>
                <w:rFonts w:cs="Arial"/>
                <w:sz w:val="20"/>
                <w:szCs w:val="20"/>
              </w:rPr>
            </w:pPr>
          </w:p>
          <w:p w14:paraId="7AE47647" w14:textId="3112BF8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Slide 6 &amp; 7 Offer questions at the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end</w:t>
            </w:r>
            <w:proofErr w:type="gramEnd"/>
          </w:p>
          <w:p w14:paraId="299A86C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831DD1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BFC39F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Slide 8 &amp; 9</w:t>
            </w:r>
          </w:p>
          <w:p w14:paraId="36487473" w14:textId="7EA8B60A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Explain what is using a story reflecting the image on the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slide</w:t>
            </w:r>
            <w:proofErr w:type="gramEnd"/>
          </w:p>
          <w:p w14:paraId="14A830B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361237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Check in with audience</w:t>
            </w:r>
          </w:p>
        </w:tc>
        <w:tc>
          <w:tcPr>
            <w:tcW w:w="2273" w:type="dxa"/>
          </w:tcPr>
          <w:p w14:paraId="109A36F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Interactive discussion on the table</w:t>
            </w:r>
          </w:p>
          <w:p w14:paraId="073A839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AD5CD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7443A6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F81B65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E3E276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A4DC8CC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2179E8E4" w14:textId="55124E2C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Using the pictures on the table and the flip chart paper put images that you think relate to these restrictions together</w:t>
            </w:r>
          </w:p>
        </w:tc>
        <w:tc>
          <w:tcPr>
            <w:tcW w:w="2289" w:type="dxa"/>
          </w:tcPr>
          <w:p w14:paraId="5CE84A3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PowerPoint</w:t>
            </w:r>
          </w:p>
          <w:p w14:paraId="5673320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C5457B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AB6FC3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8F7F02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PowerPoint</w:t>
            </w:r>
          </w:p>
          <w:p w14:paraId="2AC3E36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Video</w:t>
            </w:r>
          </w:p>
          <w:p w14:paraId="37F7AFD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21F1F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54CA4A4" w14:textId="551D19A4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Flip chart and accessible photos</w:t>
            </w:r>
          </w:p>
        </w:tc>
        <w:tc>
          <w:tcPr>
            <w:tcW w:w="2319" w:type="dxa"/>
          </w:tcPr>
          <w:p w14:paraId="3854F07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Interactive discussion</w:t>
            </w:r>
          </w:p>
          <w:p w14:paraId="2D9A94C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E4A2D9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22E62A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Opportunity for questions</w:t>
            </w:r>
          </w:p>
        </w:tc>
      </w:tr>
      <w:tr w:rsidR="00037149" w:rsidRPr="00432269" w14:paraId="5FF252E5" w14:textId="77777777" w:rsidTr="007311A8">
        <w:trPr>
          <w:trHeight w:val="1880"/>
        </w:trPr>
        <w:tc>
          <w:tcPr>
            <w:tcW w:w="1097" w:type="dxa"/>
          </w:tcPr>
          <w:p w14:paraId="158C78C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02A79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E9433AB" w14:textId="77777777" w:rsidR="00B94BE3" w:rsidRPr="00432269" w:rsidRDefault="00B94BE3" w:rsidP="007311A8">
            <w:pPr>
              <w:rPr>
                <w:rFonts w:cs="Arial"/>
                <w:sz w:val="20"/>
                <w:szCs w:val="20"/>
              </w:rPr>
            </w:pPr>
          </w:p>
          <w:p w14:paraId="6BF3856C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05E31269" w14:textId="270AFF5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20mins</w:t>
            </w:r>
          </w:p>
        </w:tc>
        <w:tc>
          <w:tcPr>
            <w:tcW w:w="3697" w:type="dxa"/>
            <w:vMerge/>
          </w:tcPr>
          <w:p w14:paraId="73460A7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610CDD5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CE12274" w14:textId="77777777" w:rsidR="00546875" w:rsidRDefault="00546875" w:rsidP="007311A8">
            <w:pPr>
              <w:rPr>
                <w:rFonts w:cs="Arial"/>
                <w:sz w:val="20"/>
                <w:szCs w:val="20"/>
              </w:rPr>
            </w:pPr>
          </w:p>
          <w:p w14:paraId="4593FF30" w14:textId="3BFC1512" w:rsidR="00037149" w:rsidRPr="00432269" w:rsidRDefault="00546875" w:rsidP="007311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br/>
            </w:r>
            <w:r w:rsidR="00037149" w:rsidRPr="00432269">
              <w:rPr>
                <w:rFonts w:cs="Arial"/>
                <w:sz w:val="20"/>
                <w:szCs w:val="20"/>
              </w:rPr>
              <w:t>Side 10</w:t>
            </w:r>
          </w:p>
        </w:tc>
        <w:tc>
          <w:tcPr>
            <w:tcW w:w="2273" w:type="dxa"/>
          </w:tcPr>
          <w:p w14:paraId="59B1B13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10E7C66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26B3EF5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</w:tr>
      <w:tr w:rsidR="00037149" w:rsidRPr="00432269" w14:paraId="2E1E8655" w14:textId="77777777" w:rsidTr="007311A8">
        <w:trPr>
          <w:trHeight w:val="1880"/>
        </w:trPr>
        <w:tc>
          <w:tcPr>
            <w:tcW w:w="1097" w:type="dxa"/>
          </w:tcPr>
          <w:p w14:paraId="6E62F70D" w14:textId="2A0C2B6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45mins</w:t>
            </w:r>
          </w:p>
          <w:p w14:paraId="65ACA21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AD3034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C319A1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5F1B31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4700C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3BE0AC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5EFFA8EE" w14:textId="2320F370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55mins</w:t>
            </w:r>
          </w:p>
          <w:p w14:paraId="1100AB1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A9C5241" w14:textId="77777777" w:rsidR="00B9497E" w:rsidRPr="00432269" w:rsidRDefault="00B9497E" w:rsidP="007311A8">
            <w:pPr>
              <w:rPr>
                <w:rFonts w:cs="Arial"/>
                <w:sz w:val="20"/>
                <w:szCs w:val="20"/>
              </w:rPr>
            </w:pPr>
          </w:p>
          <w:p w14:paraId="50568F65" w14:textId="1DE9885C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15mins</w:t>
            </w:r>
          </w:p>
          <w:p w14:paraId="23C7E47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6939938" w14:textId="2FEAEE0F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15mins</w:t>
            </w:r>
          </w:p>
          <w:p w14:paraId="2769CE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130CB4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7F2121E" w14:textId="0D26F95C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30mins</w:t>
            </w:r>
          </w:p>
          <w:p w14:paraId="4473BDDC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7BA2237E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131B0E8A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54EE1C79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6F81C9EC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7B41AC85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6F02ED21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3CD06AE5" w14:textId="77777777" w:rsidR="006E4C56" w:rsidRPr="00432269" w:rsidRDefault="006E4C56" w:rsidP="007311A8">
            <w:pPr>
              <w:rPr>
                <w:rFonts w:cs="Arial"/>
                <w:sz w:val="20"/>
                <w:szCs w:val="20"/>
              </w:rPr>
            </w:pPr>
          </w:p>
          <w:p w14:paraId="4CADE7C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6A0D5A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97" w:type="dxa"/>
            <w:vMerge w:val="restart"/>
          </w:tcPr>
          <w:p w14:paraId="2331D2F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Mechanical</w:t>
            </w:r>
          </w:p>
          <w:p w14:paraId="49764EE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ABCD3B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Chemical restraint</w:t>
            </w:r>
          </w:p>
          <w:p w14:paraId="19132CB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FA7070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Seclusion</w:t>
            </w:r>
          </w:p>
          <w:p w14:paraId="15C65BC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5BAF9B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10BC6D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Lunch</w:t>
            </w:r>
          </w:p>
          <w:p w14:paraId="5BD6FC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1AEB7C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6CDD1F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Segregation</w:t>
            </w:r>
          </w:p>
          <w:p w14:paraId="20FCEE2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249774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Coercion</w:t>
            </w:r>
          </w:p>
          <w:p w14:paraId="7771DD9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64E10C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BE60A3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What are your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rights</w:t>
            </w:r>
            <w:proofErr w:type="gramEnd"/>
          </w:p>
          <w:p w14:paraId="2323BA9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Consent</w:t>
            </w:r>
          </w:p>
          <w:p w14:paraId="2CBA63C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592041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B2939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6D496B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A5DCC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A141F1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ADED8D2" w14:textId="77777777" w:rsidR="009E4A0F" w:rsidRPr="00432269" w:rsidRDefault="009E4A0F" w:rsidP="007311A8">
            <w:pPr>
              <w:rPr>
                <w:rFonts w:cs="Arial"/>
                <w:sz w:val="20"/>
                <w:szCs w:val="20"/>
              </w:rPr>
            </w:pPr>
          </w:p>
          <w:p w14:paraId="50F9191B" w14:textId="699B6E2E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How restrictive practices are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used</w:t>
            </w:r>
            <w:proofErr w:type="gramEnd"/>
          </w:p>
          <w:p w14:paraId="7F450EA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750017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Your rights and restrictive practices</w:t>
            </w:r>
          </w:p>
          <w:p w14:paraId="7354581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An Advocate</w:t>
            </w:r>
          </w:p>
          <w:p w14:paraId="05C456D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844C3A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11200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Nothing to Me without Me</w:t>
            </w:r>
          </w:p>
          <w:p w14:paraId="0AB9A31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EB1946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96E2F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08F379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154655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DC15B8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Questions, Next steps</w:t>
            </w:r>
          </w:p>
          <w:p w14:paraId="1DE1337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380576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A4D8B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Evaluation</w:t>
            </w:r>
          </w:p>
          <w:p w14:paraId="481B277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4C50C0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66AD9D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C348FA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779005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Finish</w:t>
            </w:r>
          </w:p>
          <w:p w14:paraId="380F0CC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6B16B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Identify 7 different types of restrictive interventions used in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Wales</w:t>
            </w:r>
            <w:proofErr w:type="gramEnd"/>
          </w:p>
          <w:p w14:paraId="0B529F0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BABACC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Slide 11, 12 &amp;13</w:t>
            </w:r>
          </w:p>
          <w:p w14:paraId="040F407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82881F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50F138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E6C4B3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B8DCFB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A66D12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571F8E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Slide 14</w:t>
            </w:r>
          </w:p>
          <w:p w14:paraId="1066204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8F09796" w14:textId="3936BF5F" w:rsidR="00037149" w:rsidRPr="00432269" w:rsidRDefault="0014714C" w:rsidP="007311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="00037149" w:rsidRPr="00432269">
              <w:rPr>
                <w:rFonts w:cs="Arial"/>
                <w:sz w:val="20"/>
                <w:szCs w:val="20"/>
              </w:rPr>
              <w:t>Slide 15 &amp; 16</w:t>
            </w:r>
          </w:p>
          <w:p w14:paraId="00F428E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1D16CA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A42E50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B8B087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Slide 17 &amp; 18</w:t>
            </w:r>
          </w:p>
          <w:p w14:paraId="1FD0C70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What are your human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rights</w:t>
            </w:r>
            <w:proofErr w:type="gramEnd"/>
          </w:p>
          <w:p w14:paraId="27700C8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09D0D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e.g. medical treatment</w:t>
            </w:r>
          </w:p>
          <w:p w14:paraId="742B2A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70E9EC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D4F9BAA" w14:textId="77777777" w:rsidR="009E4A0F" w:rsidRPr="00432269" w:rsidRDefault="009E4A0F" w:rsidP="007311A8">
            <w:pPr>
              <w:rPr>
                <w:rFonts w:cs="Arial"/>
                <w:sz w:val="20"/>
                <w:szCs w:val="20"/>
              </w:rPr>
            </w:pPr>
          </w:p>
          <w:p w14:paraId="2469E53E" w14:textId="77777777" w:rsidR="00A30BBE" w:rsidRDefault="00A30BBE" w:rsidP="007311A8">
            <w:pPr>
              <w:rPr>
                <w:rFonts w:cs="Arial"/>
                <w:sz w:val="20"/>
                <w:szCs w:val="20"/>
              </w:rPr>
            </w:pPr>
          </w:p>
          <w:p w14:paraId="582FEAEF" w14:textId="77777777" w:rsidR="00A30BBE" w:rsidRDefault="00A30BBE" w:rsidP="007311A8">
            <w:pPr>
              <w:rPr>
                <w:rFonts w:cs="Arial"/>
                <w:sz w:val="20"/>
                <w:szCs w:val="20"/>
              </w:rPr>
            </w:pPr>
          </w:p>
          <w:p w14:paraId="46ED2429" w14:textId="0D8C3DEA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Slide 19 &amp; 20</w:t>
            </w:r>
          </w:p>
          <w:p w14:paraId="12910EC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1F02ED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Slide 21 &amp; 22</w:t>
            </w:r>
          </w:p>
          <w:p w14:paraId="5641224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BCCDE8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D81A7A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Slide 23 Recap of learning objectives and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summary</w:t>
            </w:r>
            <w:proofErr w:type="gramEnd"/>
          </w:p>
          <w:p w14:paraId="1208830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B96D46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45FED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 xml:space="preserve">Using the pictures on the table and the flip chart paper put images that you think relate to these restrictions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together</w:t>
            </w:r>
            <w:proofErr w:type="gramEnd"/>
          </w:p>
          <w:p w14:paraId="3F36997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CA9A52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3316A8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A4021E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Using the pictures on the table and the flip chart paper put images that you think relate to </w:t>
            </w:r>
            <w:r w:rsidRPr="00432269">
              <w:rPr>
                <w:rFonts w:cs="Arial"/>
                <w:sz w:val="20"/>
                <w:szCs w:val="20"/>
              </w:rPr>
              <w:lastRenderedPageBreak/>
              <w:t xml:space="preserve">these restrictions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together</w:t>
            </w:r>
            <w:proofErr w:type="gramEnd"/>
          </w:p>
          <w:p w14:paraId="33019F68" w14:textId="77777777" w:rsidR="009E4A0F" w:rsidRPr="00432269" w:rsidRDefault="009E4A0F" w:rsidP="007311A8">
            <w:pPr>
              <w:rPr>
                <w:rFonts w:cs="Arial"/>
                <w:sz w:val="20"/>
                <w:szCs w:val="20"/>
              </w:rPr>
            </w:pPr>
          </w:p>
          <w:p w14:paraId="6960D8C1" w14:textId="32138C7F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Can you agree on your table what things you give permission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for</w:t>
            </w:r>
            <w:proofErr w:type="gramEnd"/>
          </w:p>
          <w:p w14:paraId="4368556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4A142D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Discussion</w:t>
            </w:r>
          </w:p>
          <w:p w14:paraId="098DCD3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00720D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C83616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Discussion</w:t>
            </w:r>
          </w:p>
          <w:p w14:paraId="673C4D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F7A456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Table discussion</w:t>
            </w:r>
          </w:p>
          <w:p w14:paraId="60C5FB5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648919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06759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17DB22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CD44FE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080AE4F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PowerPoint</w:t>
            </w:r>
          </w:p>
          <w:p w14:paraId="24FE44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A13B7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974294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85FDD0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0AF791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6C6150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8211F3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9B8000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603F6A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Flip chart and photos</w:t>
            </w:r>
          </w:p>
          <w:p w14:paraId="411AE0C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F2EFAC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8578A2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15A9B5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C05DE1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82562B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D48917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402839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Video clip</w:t>
            </w:r>
          </w:p>
          <w:p w14:paraId="1F7EF22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641C81E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4B1776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173E927F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lastRenderedPageBreak/>
              <w:t>Oral questions</w:t>
            </w:r>
          </w:p>
          <w:p w14:paraId="5686D11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D0FB5E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Observation</w:t>
            </w:r>
          </w:p>
          <w:p w14:paraId="2EC2E76B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634AEB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Virtual Quiz</w:t>
            </w:r>
          </w:p>
        </w:tc>
      </w:tr>
      <w:tr w:rsidR="00037149" w:rsidRPr="00432269" w14:paraId="25EC2F7C" w14:textId="77777777" w:rsidTr="007311A8">
        <w:trPr>
          <w:trHeight w:val="1880"/>
        </w:trPr>
        <w:tc>
          <w:tcPr>
            <w:tcW w:w="1097" w:type="dxa"/>
          </w:tcPr>
          <w:p w14:paraId="59D82F85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5A3DB4E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A211EF3" w14:textId="7EC0CC73" w:rsidR="00037149" w:rsidRDefault="00E93846" w:rsidP="007311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037149" w:rsidRPr="00432269">
              <w:rPr>
                <w:rFonts w:cs="Arial"/>
                <w:sz w:val="20"/>
                <w:szCs w:val="20"/>
              </w:rPr>
              <w:t>0 mins</w:t>
            </w:r>
          </w:p>
          <w:p w14:paraId="001D3ED5" w14:textId="77777777" w:rsidR="00E93846" w:rsidRDefault="00E93846" w:rsidP="007311A8">
            <w:pPr>
              <w:rPr>
                <w:rFonts w:cs="Arial"/>
                <w:sz w:val="20"/>
                <w:szCs w:val="20"/>
              </w:rPr>
            </w:pPr>
          </w:p>
          <w:p w14:paraId="078A6EA5" w14:textId="77777777" w:rsidR="00E93846" w:rsidRDefault="00E93846" w:rsidP="007311A8">
            <w:pPr>
              <w:rPr>
                <w:rFonts w:cs="Arial"/>
                <w:sz w:val="20"/>
                <w:szCs w:val="20"/>
              </w:rPr>
            </w:pPr>
          </w:p>
          <w:p w14:paraId="35B01E38" w14:textId="5A719A87" w:rsidR="00E93846" w:rsidRPr="00432269" w:rsidRDefault="00E93846" w:rsidP="007311A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 mins</w:t>
            </w:r>
          </w:p>
          <w:p w14:paraId="33ACFB1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E2863C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3E89011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28FBBED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CD56F7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97" w:type="dxa"/>
            <w:vMerge/>
          </w:tcPr>
          <w:p w14:paraId="0321D98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44A3242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1AFB0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C05EF4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Slide 24 Ask the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room</w:t>
            </w:r>
            <w:proofErr w:type="gramEnd"/>
          </w:p>
          <w:p w14:paraId="5AB89310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5EEAFB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Provide a summary</w:t>
            </w:r>
          </w:p>
        </w:tc>
        <w:tc>
          <w:tcPr>
            <w:tcW w:w="2273" w:type="dxa"/>
          </w:tcPr>
          <w:p w14:paraId="60D7F6B1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81FBDD7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4C2BD4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Room discussion</w:t>
            </w:r>
          </w:p>
          <w:p w14:paraId="4DE3C39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3BBA89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We want to know what you think of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today</w:t>
            </w:r>
            <w:proofErr w:type="gramEnd"/>
          </w:p>
          <w:p w14:paraId="014060B6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Green is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good</w:t>
            </w:r>
            <w:proofErr w:type="gramEnd"/>
          </w:p>
          <w:p w14:paraId="1DCAD94C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Yellow is Ok</w:t>
            </w:r>
          </w:p>
          <w:p w14:paraId="09FEEE6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Pink/red is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poor</w:t>
            </w:r>
            <w:proofErr w:type="gramEnd"/>
          </w:p>
          <w:p w14:paraId="140D0129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89" w:type="dxa"/>
          </w:tcPr>
          <w:p w14:paraId="51F236E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54313C8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7FEC1242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PowerPoint </w:t>
            </w:r>
          </w:p>
          <w:p w14:paraId="1E855A8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0D348583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 xml:space="preserve">Post it and flip </w:t>
            </w:r>
            <w:proofErr w:type="gramStart"/>
            <w:r w:rsidRPr="00432269">
              <w:rPr>
                <w:rFonts w:cs="Arial"/>
                <w:sz w:val="20"/>
                <w:szCs w:val="20"/>
              </w:rPr>
              <w:t>chart</w:t>
            </w:r>
            <w:proofErr w:type="gramEnd"/>
            <w:r w:rsidRPr="00432269">
              <w:rPr>
                <w:rFonts w:cs="Arial"/>
                <w:sz w:val="20"/>
                <w:szCs w:val="20"/>
              </w:rPr>
              <w:t xml:space="preserve"> </w:t>
            </w:r>
          </w:p>
          <w:p w14:paraId="32F2A744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2207A9C8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Questions</w:t>
            </w:r>
          </w:p>
          <w:p w14:paraId="1B091B7A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</w:p>
          <w:p w14:paraId="476FC52D" w14:textId="77777777" w:rsidR="00037149" w:rsidRPr="00432269" w:rsidRDefault="00037149" w:rsidP="007311A8">
            <w:pPr>
              <w:rPr>
                <w:rFonts w:cs="Arial"/>
                <w:sz w:val="20"/>
                <w:szCs w:val="20"/>
              </w:rPr>
            </w:pPr>
            <w:r w:rsidRPr="00432269">
              <w:rPr>
                <w:rFonts w:cs="Arial"/>
                <w:sz w:val="20"/>
                <w:szCs w:val="20"/>
              </w:rPr>
              <w:t>Observation</w:t>
            </w:r>
          </w:p>
        </w:tc>
      </w:tr>
      <w:bookmarkEnd w:id="0"/>
    </w:tbl>
    <w:p w14:paraId="7700669E" w14:textId="77777777" w:rsidR="00037149" w:rsidRPr="00037149" w:rsidRDefault="00037149" w:rsidP="00037149"/>
    <w:sectPr w:rsidR="00037149" w:rsidRPr="00037149" w:rsidSect="001654F1">
      <w:footerReference w:type="even" r:id="rId13"/>
      <w:footerReference w:type="default" r:id="rId14"/>
      <w:pgSz w:w="16840" w:h="11900" w:orient="landscape"/>
      <w:pgMar w:top="1440" w:right="1440" w:bottom="1440" w:left="1440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3621" w14:textId="77777777" w:rsidR="00C77BD8" w:rsidRDefault="00C77BD8" w:rsidP="006F0D1C">
      <w:r>
        <w:separator/>
      </w:r>
    </w:p>
    <w:p w14:paraId="33957824" w14:textId="77777777" w:rsidR="00C77BD8" w:rsidRDefault="00C77BD8"/>
    <w:p w14:paraId="082EC324" w14:textId="77777777" w:rsidR="00C77BD8" w:rsidRDefault="00C77BD8" w:rsidP="00500A5C"/>
    <w:p w14:paraId="0500E930" w14:textId="77777777" w:rsidR="00C77BD8" w:rsidRDefault="00C77BD8" w:rsidP="00500A5C"/>
  </w:endnote>
  <w:endnote w:type="continuationSeparator" w:id="0">
    <w:p w14:paraId="57FD50A9" w14:textId="77777777" w:rsidR="00C77BD8" w:rsidRDefault="00C77BD8" w:rsidP="006F0D1C">
      <w:r>
        <w:continuationSeparator/>
      </w:r>
    </w:p>
    <w:p w14:paraId="2C0C3824" w14:textId="77777777" w:rsidR="00C77BD8" w:rsidRDefault="00C77BD8"/>
    <w:p w14:paraId="6BD28143" w14:textId="77777777" w:rsidR="00C77BD8" w:rsidRDefault="00C77BD8" w:rsidP="00500A5C"/>
    <w:p w14:paraId="05B5CC6C" w14:textId="77777777" w:rsidR="00C77BD8" w:rsidRDefault="00C77BD8" w:rsidP="00500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807725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283A18" w14:textId="77777777" w:rsidR="00EE0CE9" w:rsidRDefault="00EE0CE9" w:rsidP="00500A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90077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49A932" w14:textId="77777777" w:rsidR="00EE0CE9" w:rsidRDefault="00EE0CE9" w:rsidP="00EE0CE9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ECD463" w14:textId="77777777" w:rsidR="00EE0CE9" w:rsidRDefault="00EE0CE9">
    <w:pPr>
      <w:pStyle w:val="Footer"/>
    </w:pPr>
  </w:p>
  <w:p w14:paraId="529C78C2" w14:textId="77777777" w:rsidR="0096335E" w:rsidRDefault="0096335E"/>
  <w:p w14:paraId="57D19D6B" w14:textId="77777777" w:rsidR="0096335E" w:rsidRDefault="0096335E" w:rsidP="00500A5C"/>
  <w:p w14:paraId="1F90F4C7" w14:textId="77777777" w:rsidR="0096335E" w:rsidRDefault="0096335E" w:rsidP="00500A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732019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6B5098B" w14:textId="77777777" w:rsidR="00EE0CE9" w:rsidRDefault="00EE0CE9" w:rsidP="00500A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F112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3BEEB1" w14:textId="77777777" w:rsidR="00EE0CE9" w:rsidRDefault="00EE0CE9" w:rsidP="00EE0CE9">
    <w:pPr>
      <w:pStyle w:val="Footer"/>
      <w:ind w:right="360"/>
    </w:pPr>
  </w:p>
  <w:p w14:paraId="3840C3EF" w14:textId="77777777" w:rsidR="0096335E" w:rsidRDefault="0096335E"/>
  <w:p w14:paraId="27A9742E" w14:textId="77777777" w:rsidR="0096335E" w:rsidRDefault="0096335E" w:rsidP="00500A5C"/>
  <w:p w14:paraId="2ADABFB6" w14:textId="77777777" w:rsidR="0096335E" w:rsidRDefault="0096335E" w:rsidP="00500A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F3BAE" w14:textId="77777777" w:rsidR="00C77BD8" w:rsidRDefault="00C77BD8" w:rsidP="006F0D1C">
      <w:r>
        <w:separator/>
      </w:r>
    </w:p>
    <w:p w14:paraId="4181753A" w14:textId="77777777" w:rsidR="00C77BD8" w:rsidRDefault="00C77BD8"/>
    <w:p w14:paraId="1E7B04F2" w14:textId="77777777" w:rsidR="00C77BD8" w:rsidRDefault="00C77BD8" w:rsidP="00500A5C"/>
    <w:p w14:paraId="70796757" w14:textId="77777777" w:rsidR="00C77BD8" w:rsidRDefault="00C77BD8" w:rsidP="00500A5C"/>
  </w:footnote>
  <w:footnote w:type="continuationSeparator" w:id="0">
    <w:p w14:paraId="1A345C4C" w14:textId="77777777" w:rsidR="00C77BD8" w:rsidRDefault="00C77BD8" w:rsidP="006F0D1C">
      <w:r>
        <w:continuationSeparator/>
      </w:r>
    </w:p>
    <w:p w14:paraId="65C589AD" w14:textId="77777777" w:rsidR="00C77BD8" w:rsidRDefault="00C77BD8"/>
    <w:p w14:paraId="663FA948" w14:textId="77777777" w:rsidR="00C77BD8" w:rsidRDefault="00C77BD8" w:rsidP="00500A5C"/>
    <w:p w14:paraId="334E1D87" w14:textId="77777777" w:rsidR="00C77BD8" w:rsidRDefault="00C77BD8" w:rsidP="00500A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7C9"/>
    <w:multiLevelType w:val="hybridMultilevel"/>
    <w:tmpl w:val="67163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055D"/>
    <w:multiLevelType w:val="hybridMultilevel"/>
    <w:tmpl w:val="BF12A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E41F3"/>
    <w:multiLevelType w:val="hybridMultilevel"/>
    <w:tmpl w:val="9FCE3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776"/>
    <w:multiLevelType w:val="hybridMultilevel"/>
    <w:tmpl w:val="AF7EE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77262"/>
    <w:multiLevelType w:val="multilevel"/>
    <w:tmpl w:val="DF4C01C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CD1FC0"/>
    <w:multiLevelType w:val="hybridMultilevel"/>
    <w:tmpl w:val="95627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F4855"/>
    <w:multiLevelType w:val="multilevel"/>
    <w:tmpl w:val="73E2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C5BB9"/>
    <w:multiLevelType w:val="hybridMultilevel"/>
    <w:tmpl w:val="451C9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30F71"/>
    <w:multiLevelType w:val="hybridMultilevel"/>
    <w:tmpl w:val="F2C4E5D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E9076F"/>
    <w:multiLevelType w:val="hybridMultilevel"/>
    <w:tmpl w:val="AFFCE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52C14"/>
    <w:multiLevelType w:val="hybridMultilevel"/>
    <w:tmpl w:val="7BE2008A"/>
    <w:lvl w:ilvl="0" w:tplc="6E6230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47877CE"/>
    <w:multiLevelType w:val="hybridMultilevel"/>
    <w:tmpl w:val="D19AC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523BD"/>
    <w:multiLevelType w:val="hybridMultilevel"/>
    <w:tmpl w:val="E72C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F1629"/>
    <w:multiLevelType w:val="hybridMultilevel"/>
    <w:tmpl w:val="BFF00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74DE"/>
    <w:multiLevelType w:val="hybridMultilevel"/>
    <w:tmpl w:val="92EAA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84E03"/>
    <w:multiLevelType w:val="multilevel"/>
    <w:tmpl w:val="20C0D91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7E121FB"/>
    <w:multiLevelType w:val="hybridMultilevel"/>
    <w:tmpl w:val="C1AEB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3758A"/>
    <w:multiLevelType w:val="hybridMultilevel"/>
    <w:tmpl w:val="22CE9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438FA"/>
    <w:multiLevelType w:val="hybridMultilevel"/>
    <w:tmpl w:val="20DCF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D5B85"/>
    <w:multiLevelType w:val="hybridMultilevel"/>
    <w:tmpl w:val="A88C7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E3023"/>
    <w:multiLevelType w:val="hybridMultilevel"/>
    <w:tmpl w:val="11648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D0045"/>
    <w:multiLevelType w:val="hybridMultilevel"/>
    <w:tmpl w:val="2B141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402E1"/>
    <w:multiLevelType w:val="hybridMultilevel"/>
    <w:tmpl w:val="E6E2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725C9"/>
    <w:multiLevelType w:val="hybridMultilevel"/>
    <w:tmpl w:val="0C1874C2"/>
    <w:lvl w:ilvl="0" w:tplc="D32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24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8092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986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49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D9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AC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92F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62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958C0"/>
    <w:multiLevelType w:val="hybridMultilevel"/>
    <w:tmpl w:val="3168D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E2009"/>
    <w:multiLevelType w:val="hybridMultilevel"/>
    <w:tmpl w:val="75B62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1624">
    <w:abstractNumId w:val="23"/>
  </w:num>
  <w:num w:numId="2" w16cid:durableId="1326276764">
    <w:abstractNumId w:val="13"/>
  </w:num>
  <w:num w:numId="3" w16cid:durableId="1716083822">
    <w:abstractNumId w:val="14"/>
  </w:num>
  <w:num w:numId="4" w16cid:durableId="1558585848">
    <w:abstractNumId w:val="17"/>
  </w:num>
  <w:num w:numId="5" w16cid:durableId="949431740">
    <w:abstractNumId w:val="22"/>
  </w:num>
  <w:num w:numId="6" w16cid:durableId="1409035110">
    <w:abstractNumId w:val="5"/>
  </w:num>
  <w:num w:numId="7" w16cid:durableId="2055153943">
    <w:abstractNumId w:val="19"/>
  </w:num>
  <w:num w:numId="8" w16cid:durableId="789016327">
    <w:abstractNumId w:val="3"/>
  </w:num>
  <w:num w:numId="9" w16cid:durableId="1778400717">
    <w:abstractNumId w:val="18"/>
  </w:num>
  <w:num w:numId="10" w16cid:durableId="1932161857">
    <w:abstractNumId w:val="11"/>
  </w:num>
  <w:num w:numId="11" w16cid:durableId="473065996">
    <w:abstractNumId w:val="0"/>
  </w:num>
  <w:num w:numId="12" w16cid:durableId="1769889474">
    <w:abstractNumId w:val="24"/>
  </w:num>
  <w:num w:numId="13" w16cid:durableId="67308076">
    <w:abstractNumId w:val="9"/>
  </w:num>
  <w:num w:numId="14" w16cid:durableId="1695232045">
    <w:abstractNumId w:val="21"/>
  </w:num>
  <w:num w:numId="15" w16cid:durableId="1191339029">
    <w:abstractNumId w:val="4"/>
  </w:num>
  <w:num w:numId="16" w16cid:durableId="943416005">
    <w:abstractNumId w:val="16"/>
  </w:num>
  <w:num w:numId="17" w16cid:durableId="948466027">
    <w:abstractNumId w:val="7"/>
  </w:num>
  <w:num w:numId="18" w16cid:durableId="939221971">
    <w:abstractNumId w:val="12"/>
  </w:num>
  <w:num w:numId="19" w16cid:durableId="1836604854">
    <w:abstractNumId w:val="20"/>
  </w:num>
  <w:num w:numId="20" w16cid:durableId="1302034228">
    <w:abstractNumId w:val="15"/>
  </w:num>
  <w:num w:numId="21" w16cid:durableId="303657828">
    <w:abstractNumId w:val="6"/>
  </w:num>
  <w:num w:numId="22" w16cid:durableId="1035810113">
    <w:abstractNumId w:val="2"/>
  </w:num>
  <w:num w:numId="23" w16cid:durableId="127092436">
    <w:abstractNumId w:val="8"/>
  </w:num>
  <w:num w:numId="24" w16cid:durableId="723599386">
    <w:abstractNumId w:val="1"/>
  </w:num>
  <w:num w:numId="25" w16cid:durableId="818425253">
    <w:abstractNumId w:val="25"/>
  </w:num>
  <w:num w:numId="26" w16cid:durableId="9797247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49"/>
    <w:rsid w:val="00005ABF"/>
    <w:rsid w:val="000069EE"/>
    <w:rsid w:val="00010B31"/>
    <w:rsid w:val="000261F6"/>
    <w:rsid w:val="00037149"/>
    <w:rsid w:val="00042AF5"/>
    <w:rsid w:val="000473FC"/>
    <w:rsid w:val="00063331"/>
    <w:rsid w:val="00081FAA"/>
    <w:rsid w:val="000857D6"/>
    <w:rsid w:val="000B5F86"/>
    <w:rsid w:val="000C274D"/>
    <w:rsid w:val="000D2A56"/>
    <w:rsid w:val="000D2CF8"/>
    <w:rsid w:val="000D72BB"/>
    <w:rsid w:val="000E0DA1"/>
    <w:rsid w:val="000E26A4"/>
    <w:rsid w:val="000E71D5"/>
    <w:rsid w:val="000F3EBA"/>
    <w:rsid w:val="000F7629"/>
    <w:rsid w:val="00103564"/>
    <w:rsid w:val="001433C6"/>
    <w:rsid w:val="0014714C"/>
    <w:rsid w:val="00155FA9"/>
    <w:rsid w:val="00161D74"/>
    <w:rsid w:val="001652F0"/>
    <w:rsid w:val="001654F1"/>
    <w:rsid w:val="00165F62"/>
    <w:rsid w:val="0019278D"/>
    <w:rsid w:val="001A439A"/>
    <w:rsid w:val="001C52AD"/>
    <w:rsid w:val="001D5DCB"/>
    <w:rsid w:val="001E2FA6"/>
    <w:rsid w:val="001E7315"/>
    <w:rsid w:val="001F093C"/>
    <w:rsid w:val="001F62C5"/>
    <w:rsid w:val="00202C2D"/>
    <w:rsid w:val="00217410"/>
    <w:rsid w:val="00221F13"/>
    <w:rsid w:val="00234C0B"/>
    <w:rsid w:val="00236A40"/>
    <w:rsid w:val="00237BA2"/>
    <w:rsid w:val="00240CE4"/>
    <w:rsid w:val="002420F6"/>
    <w:rsid w:val="0027151A"/>
    <w:rsid w:val="002A2997"/>
    <w:rsid w:val="002A3009"/>
    <w:rsid w:val="002A7628"/>
    <w:rsid w:val="002D483D"/>
    <w:rsid w:val="002E1190"/>
    <w:rsid w:val="002E5120"/>
    <w:rsid w:val="0030119A"/>
    <w:rsid w:val="00342508"/>
    <w:rsid w:val="00357ECB"/>
    <w:rsid w:val="00373A63"/>
    <w:rsid w:val="00376D9D"/>
    <w:rsid w:val="00390C41"/>
    <w:rsid w:val="003916FB"/>
    <w:rsid w:val="003A71DA"/>
    <w:rsid w:val="003B3EDB"/>
    <w:rsid w:val="00411DFF"/>
    <w:rsid w:val="004217F9"/>
    <w:rsid w:val="00432269"/>
    <w:rsid w:val="00436395"/>
    <w:rsid w:val="00436B59"/>
    <w:rsid w:val="00441C3A"/>
    <w:rsid w:val="00461956"/>
    <w:rsid w:val="0047593C"/>
    <w:rsid w:val="00490966"/>
    <w:rsid w:val="004A2B73"/>
    <w:rsid w:val="004B098C"/>
    <w:rsid w:val="004E4979"/>
    <w:rsid w:val="00500A5C"/>
    <w:rsid w:val="005165F3"/>
    <w:rsid w:val="005217F4"/>
    <w:rsid w:val="0052666E"/>
    <w:rsid w:val="00531AE7"/>
    <w:rsid w:val="00546875"/>
    <w:rsid w:val="00584E1B"/>
    <w:rsid w:val="005B1DDB"/>
    <w:rsid w:val="005C0BEA"/>
    <w:rsid w:val="005D5FCE"/>
    <w:rsid w:val="005F02B7"/>
    <w:rsid w:val="005F1DFC"/>
    <w:rsid w:val="00611569"/>
    <w:rsid w:val="00614D4F"/>
    <w:rsid w:val="0063203A"/>
    <w:rsid w:val="00646528"/>
    <w:rsid w:val="0064670A"/>
    <w:rsid w:val="00695D27"/>
    <w:rsid w:val="00696111"/>
    <w:rsid w:val="006B6DCE"/>
    <w:rsid w:val="006B784E"/>
    <w:rsid w:val="006C3460"/>
    <w:rsid w:val="006E0408"/>
    <w:rsid w:val="006E4C56"/>
    <w:rsid w:val="006F0D1C"/>
    <w:rsid w:val="007125A6"/>
    <w:rsid w:val="00717CFB"/>
    <w:rsid w:val="00717EAC"/>
    <w:rsid w:val="00730389"/>
    <w:rsid w:val="007A17CF"/>
    <w:rsid w:val="007B07F3"/>
    <w:rsid w:val="007B277D"/>
    <w:rsid w:val="007B3F42"/>
    <w:rsid w:val="007E2396"/>
    <w:rsid w:val="007F25C9"/>
    <w:rsid w:val="00803876"/>
    <w:rsid w:val="00813690"/>
    <w:rsid w:val="00837C3B"/>
    <w:rsid w:val="00882052"/>
    <w:rsid w:val="008842E2"/>
    <w:rsid w:val="008B3446"/>
    <w:rsid w:val="008C0ED5"/>
    <w:rsid w:val="008C1C04"/>
    <w:rsid w:val="0092550A"/>
    <w:rsid w:val="0093484F"/>
    <w:rsid w:val="00950B00"/>
    <w:rsid w:val="009565B6"/>
    <w:rsid w:val="0096335E"/>
    <w:rsid w:val="00965D79"/>
    <w:rsid w:val="009832ED"/>
    <w:rsid w:val="00991838"/>
    <w:rsid w:val="009A06F8"/>
    <w:rsid w:val="009A140C"/>
    <w:rsid w:val="009B4DD5"/>
    <w:rsid w:val="009E0477"/>
    <w:rsid w:val="009E4A0F"/>
    <w:rsid w:val="009F112E"/>
    <w:rsid w:val="009F2211"/>
    <w:rsid w:val="00A30BBE"/>
    <w:rsid w:val="00A50688"/>
    <w:rsid w:val="00A6144C"/>
    <w:rsid w:val="00A729E2"/>
    <w:rsid w:val="00A77082"/>
    <w:rsid w:val="00A878F8"/>
    <w:rsid w:val="00A9035B"/>
    <w:rsid w:val="00AA32D5"/>
    <w:rsid w:val="00AC1B2C"/>
    <w:rsid w:val="00AF1975"/>
    <w:rsid w:val="00B04944"/>
    <w:rsid w:val="00B217AA"/>
    <w:rsid w:val="00B34770"/>
    <w:rsid w:val="00B43A22"/>
    <w:rsid w:val="00B61A00"/>
    <w:rsid w:val="00B736C2"/>
    <w:rsid w:val="00B74870"/>
    <w:rsid w:val="00B74FCC"/>
    <w:rsid w:val="00B8787B"/>
    <w:rsid w:val="00B9497E"/>
    <w:rsid w:val="00B94BE3"/>
    <w:rsid w:val="00BB3FEE"/>
    <w:rsid w:val="00BC00B9"/>
    <w:rsid w:val="00BD5ABB"/>
    <w:rsid w:val="00BD704D"/>
    <w:rsid w:val="00BD7356"/>
    <w:rsid w:val="00BE2DFC"/>
    <w:rsid w:val="00BE57B9"/>
    <w:rsid w:val="00BE657E"/>
    <w:rsid w:val="00BF1E15"/>
    <w:rsid w:val="00BF4E1B"/>
    <w:rsid w:val="00C05536"/>
    <w:rsid w:val="00C1761F"/>
    <w:rsid w:val="00C317D7"/>
    <w:rsid w:val="00C6083A"/>
    <w:rsid w:val="00C67F15"/>
    <w:rsid w:val="00C77BD8"/>
    <w:rsid w:val="00C80571"/>
    <w:rsid w:val="00D0087A"/>
    <w:rsid w:val="00D03118"/>
    <w:rsid w:val="00D40093"/>
    <w:rsid w:val="00D43764"/>
    <w:rsid w:val="00D5430E"/>
    <w:rsid w:val="00D62D96"/>
    <w:rsid w:val="00D65123"/>
    <w:rsid w:val="00D875FB"/>
    <w:rsid w:val="00D941E4"/>
    <w:rsid w:val="00D95C5F"/>
    <w:rsid w:val="00DB65D7"/>
    <w:rsid w:val="00E068AA"/>
    <w:rsid w:val="00E139CE"/>
    <w:rsid w:val="00E2508A"/>
    <w:rsid w:val="00E35B20"/>
    <w:rsid w:val="00E35CD2"/>
    <w:rsid w:val="00E4536F"/>
    <w:rsid w:val="00E66830"/>
    <w:rsid w:val="00E75DD5"/>
    <w:rsid w:val="00E77368"/>
    <w:rsid w:val="00E8040A"/>
    <w:rsid w:val="00E82739"/>
    <w:rsid w:val="00E93846"/>
    <w:rsid w:val="00ED33BB"/>
    <w:rsid w:val="00ED7F13"/>
    <w:rsid w:val="00EE0CE9"/>
    <w:rsid w:val="00EE22FA"/>
    <w:rsid w:val="00F013AC"/>
    <w:rsid w:val="00F1409A"/>
    <w:rsid w:val="00F25A1A"/>
    <w:rsid w:val="00F4584B"/>
    <w:rsid w:val="00F510A7"/>
    <w:rsid w:val="00F64C15"/>
    <w:rsid w:val="00F805FF"/>
    <w:rsid w:val="00F929D6"/>
    <w:rsid w:val="00FA2EB2"/>
    <w:rsid w:val="00FD6EE0"/>
    <w:rsid w:val="00FD739E"/>
    <w:rsid w:val="00FE04D2"/>
    <w:rsid w:val="00FF756B"/>
    <w:rsid w:val="00FF7B03"/>
    <w:rsid w:val="357B2CDA"/>
    <w:rsid w:val="4DC8E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6CC3A"/>
  <w15:chartTrackingRefBased/>
  <w15:docId w15:val="{480AE66D-7E08-477A-A22C-E0667683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5C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F62"/>
    <w:pPr>
      <w:spacing w:line="276" w:lineRule="auto"/>
      <w:outlineLvl w:val="0"/>
    </w:pPr>
    <w:rPr>
      <w:rFonts w:cs="Arial"/>
      <w:b/>
      <w:color w:val="171717" w:themeColor="background2" w:themeShade="1A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F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3F4E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3F4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D1C"/>
  </w:style>
  <w:style w:type="paragraph" w:styleId="Footer">
    <w:name w:val="footer"/>
    <w:basedOn w:val="Normal"/>
    <w:link w:val="FooterChar"/>
    <w:uiPriority w:val="99"/>
    <w:unhideWhenUsed/>
    <w:rsid w:val="006F0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D1C"/>
  </w:style>
  <w:style w:type="character" w:styleId="PageNumber">
    <w:name w:val="page number"/>
    <w:basedOn w:val="DefaultParagraphFont"/>
    <w:uiPriority w:val="99"/>
    <w:semiHidden/>
    <w:unhideWhenUsed/>
    <w:rsid w:val="00EE0CE9"/>
  </w:style>
  <w:style w:type="table" w:styleId="TableGrid">
    <w:name w:val="Table Grid"/>
    <w:basedOn w:val="TableNormal"/>
    <w:uiPriority w:val="39"/>
    <w:rsid w:val="00FE04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D72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D72B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D72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C0D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C0D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C0D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C0D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0D72B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4C0DA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4C0DA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83CDE1" w:themeColor="text1" w:themeTint="66"/>
        <w:left w:val="single" w:sz="4" w:space="0" w:color="83CDE1" w:themeColor="text1" w:themeTint="66"/>
        <w:bottom w:val="single" w:sz="4" w:space="0" w:color="83CDE1" w:themeColor="text1" w:themeTint="66"/>
        <w:right w:val="single" w:sz="4" w:space="0" w:color="83CDE1" w:themeColor="text1" w:themeTint="66"/>
        <w:insideH w:val="single" w:sz="4" w:space="0" w:color="83CDE1" w:themeColor="text1" w:themeTint="66"/>
        <w:insideV w:val="single" w:sz="4" w:space="0" w:color="83CDE1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4D2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4D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86C8E0" w:themeColor="accent1" w:themeTint="66"/>
        <w:left w:val="single" w:sz="4" w:space="0" w:color="86C8E0" w:themeColor="accent1" w:themeTint="66"/>
        <w:bottom w:val="single" w:sz="4" w:space="0" w:color="86C8E0" w:themeColor="accent1" w:themeTint="66"/>
        <w:right w:val="single" w:sz="4" w:space="0" w:color="86C8E0" w:themeColor="accent1" w:themeTint="66"/>
        <w:insideH w:val="single" w:sz="4" w:space="0" w:color="86C8E0" w:themeColor="accent1" w:themeTint="66"/>
        <w:insideV w:val="single" w:sz="4" w:space="0" w:color="86C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AAD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AD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FBDC94" w:themeColor="accent2" w:themeTint="66"/>
        <w:left w:val="single" w:sz="4" w:space="0" w:color="FBDC94" w:themeColor="accent2" w:themeTint="66"/>
        <w:bottom w:val="single" w:sz="4" w:space="0" w:color="FBDC94" w:themeColor="accent2" w:themeTint="66"/>
        <w:right w:val="single" w:sz="4" w:space="0" w:color="FBDC94" w:themeColor="accent2" w:themeTint="66"/>
        <w:insideH w:val="single" w:sz="4" w:space="0" w:color="FBDC94" w:themeColor="accent2" w:themeTint="66"/>
        <w:insideV w:val="single" w:sz="4" w:space="0" w:color="FBDC9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B5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B5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DDB8CC" w:themeColor="accent3" w:themeTint="66"/>
        <w:left w:val="single" w:sz="4" w:space="0" w:color="DDB8CC" w:themeColor="accent3" w:themeTint="66"/>
        <w:bottom w:val="single" w:sz="4" w:space="0" w:color="DDB8CC" w:themeColor="accent3" w:themeTint="66"/>
        <w:right w:val="single" w:sz="4" w:space="0" w:color="DDB8CC" w:themeColor="accent3" w:themeTint="66"/>
        <w:insideH w:val="single" w:sz="4" w:space="0" w:color="DDB8CC" w:themeColor="accent3" w:themeTint="66"/>
        <w:insideV w:val="single" w:sz="4" w:space="0" w:color="DDB8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D94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94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B9A6D1" w:themeColor="accent4" w:themeTint="66"/>
        <w:left w:val="single" w:sz="4" w:space="0" w:color="B9A6D1" w:themeColor="accent4" w:themeTint="66"/>
        <w:bottom w:val="single" w:sz="4" w:space="0" w:color="B9A6D1" w:themeColor="accent4" w:themeTint="66"/>
        <w:right w:val="single" w:sz="4" w:space="0" w:color="B9A6D1" w:themeColor="accent4" w:themeTint="66"/>
        <w:insideH w:val="single" w:sz="4" w:space="0" w:color="B9A6D1" w:themeColor="accent4" w:themeTint="66"/>
        <w:insideV w:val="single" w:sz="4" w:space="0" w:color="B9A6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77AB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7AB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D72BB"/>
    <w:tblPr>
      <w:tblStyleRowBandSize w:val="1"/>
      <w:tblStyleColBandSize w:val="1"/>
      <w:tblBorders>
        <w:top w:val="single" w:sz="4" w:space="0" w:color="C7E7A3" w:themeColor="accent6" w:themeTint="66"/>
        <w:left w:val="single" w:sz="4" w:space="0" w:color="C7E7A3" w:themeColor="accent6" w:themeTint="66"/>
        <w:bottom w:val="single" w:sz="4" w:space="0" w:color="C7E7A3" w:themeColor="accent6" w:themeTint="66"/>
        <w:right w:val="single" w:sz="4" w:space="0" w:color="C7E7A3" w:themeColor="accent6" w:themeTint="66"/>
        <w:insideH w:val="single" w:sz="4" w:space="0" w:color="C7E7A3" w:themeColor="accent6" w:themeTint="66"/>
        <w:insideV w:val="single" w:sz="4" w:space="0" w:color="C7E7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BDC7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C7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6F0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768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768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768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768" w:themeFill="text1"/>
      </w:tcPr>
    </w:tblStylePr>
    <w:tblStylePr w:type="band1Vert">
      <w:tblPr/>
      <w:tcPr>
        <w:shd w:val="clear" w:color="auto" w:fill="83CDE1" w:themeFill="text1" w:themeFillTint="66"/>
      </w:tcPr>
    </w:tblStylePr>
    <w:tblStylePr w:type="band1Horz">
      <w:tblPr/>
      <w:tcPr>
        <w:shd w:val="clear" w:color="auto" w:fill="83CDE1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4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56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56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5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569" w:themeFill="accent1"/>
      </w:tcPr>
    </w:tblStylePr>
    <w:tblStylePr w:type="band1Vert">
      <w:tblPr/>
      <w:tcPr>
        <w:shd w:val="clear" w:color="auto" w:fill="86C8E0" w:themeFill="accent1" w:themeFillTint="66"/>
      </w:tcPr>
    </w:tblStylePr>
    <w:tblStylePr w:type="band1Horz">
      <w:tblPr/>
      <w:tcPr>
        <w:shd w:val="clear" w:color="auto" w:fill="86C8E0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DB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50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50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50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5081" w:themeFill="accent3"/>
      </w:tcPr>
    </w:tblStylePr>
    <w:tblStylePr w:type="band1Vert">
      <w:tblPr/>
      <w:tcPr>
        <w:shd w:val="clear" w:color="auto" w:fill="DDB8CC" w:themeFill="accent3" w:themeFillTint="66"/>
      </w:tcPr>
    </w:tblStylePr>
    <w:tblStylePr w:type="band1Horz">
      <w:tblPr/>
      <w:tcPr>
        <w:shd w:val="clear" w:color="auto" w:fill="DDB8CC" w:themeFill="accent3" w:themeFillTint="66"/>
      </w:tcPr>
    </w:tblStylePr>
  </w:style>
  <w:style w:type="table" w:styleId="GridTable4-Accent6">
    <w:name w:val="Grid Table 4 Accent 6"/>
    <w:basedOn w:val="TableNormal"/>
    <w:uiPriority w:val="49"/>
    <w:rsid w:val="000D72BB"/>
    <w:tblPr>
      <w:tblStyleRowBandSize w:val="1"/>
      <w:tblStyleColBandSize w:val="1"/>
      <w:tblBorders>
        <w:top w:val="single" w:sz="4" w:space="0" w:color="ABDC75" w:themeColor="accent6" w:themeTint="99"/>
        <w:left w:val="single" w:sz="4" w:space="0" w:color="ABDC75" w:themeColor="accent6" w:themeTint="99"/>
        <w:bottom w:val="single" w:sz="4" w:space="0" w:color="ABDC75" w:themeColor="accent6" w:themeTint="99"/>
        <w:right w:val="single" w:sz="4" w:space="0" w:color="ABDC75" w:themeColor="accent6" w:themeTint="99"/>
        <w:insideH w:val="single" w:sz="4" w:space="0" w:color="ABDC75" w:themeColor="accent6" w:themeTint="99"/>
        <w:insideV w:val="single" w:sz="4" w:space="0" w:color="ABDC7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B22D" w:themeColor="accent6"/>
          <w:left w:val="single" w:sz="4" w:space="0" w:color="73B22D" w:themeColor="accent6"/>
          <w:bottom w:val="single" w:sz="4" w:space="0" w:color="73B22D" w:themeColor="accent6"/>
          <w:right w:val="single" w:sz="4" w:space="0" w:color="73B22D" w:themeColor="accent6"/>
          <w:insideH w:val="nil"/>
          <w:insideV w:val="nil"/>
        </w:tcBorders>
        <w:shd w:val="clear" w:color="auto" w:fill="73B22D" w:themeFill="accent6"/>
      </w:tcPr>
    </w:tblStylePr>
    <w:tblStylePr w:type="lastRow">
      <w:rPr>
        <w:b/>
        <w:bCs/>
      </w:rPr>
      <w:tblPr/>
      <w:tcPr>
        <w:tcBorders>
          <w:top w:val="double" w:sz="4" w:space="0" w:color="73B2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0D72BB"/>
    <w:tblPr>
      <w:tblStyleRowBandSize w:val="1"/>
      <w:tblStyleColBandSize w:val="1"/>
      <w:tblBorders>
        <w:top w:val="single" w:sz="4" w:space="0" w:color="FACB5F" w:themeColor="accent2" w:themeTint="99"/>
        <w:left w:val="single" w:sz="4" w:space="0" w:color="FACB5F" w:themeColor="accent2" w:themeTint="99"/>
        <w:bottom w:val="single" w:sz="4" w:space="0" w:color="FACB5F" w:themeColor="accent2" w:themeTint="99"/>
        <w:right w:val="single" w:sz="4" w:space="0" w:color="FACB5F" w:themeColor="accent2" w:themeTint="99"/>
        <w:insideH w:val="single" w:sz="4" w:space="0" w:color="FACB5F" w:themeColor="accent2" w:themeTint="99"/>
        <w:insideV w:val="single" w:sz="4" w:space="0" w:color="FACB5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307" w:themeColor="accent2"/>
          <w:left w:val="single" w:sz="4" w:space="0" w:color="E6A307" w:themeColor="accent2"/>
          <w:bottom w:val="single" w:sz="4" w:space="0" w:color="E6A307" w:themeColor="accent2"/>
          <w:right w:val="single" w:sz="4" w:space="0" w:color="E6A307" w:themeColor="accent2"/>
          <w:insideH w:val="nil"/>
          <w:insideV w:val="nil"/>
        </w:tcBorders>
        <w:shd w:val="clear" w:color="auto" w:fill="E6A307" w:themeFill="accent2"/>
      </w:tcPr>
    </w:tblStylePr>
    <w:tblStylePr w:type="lastRow">
      <w:rPr>
        <w:b/>
        <w:bCs/>
      </w:rPr>
      <w:tblPr/>
      <w:tcPr>
        <w:tcBorders>
          <w:top w:val="double" w:sz="4" w:space="0" w:color="E6A30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2" w:themeFillTint="33"/>
      </w:tcPr>
    </w:tblStylePr>
    <w:tblStylePr w:type="band1Horz">
      <w:tblPr/>
      <w:tcPr>
        <w:shd w:val="clear" w:color="auto" w:fill="FDEDC9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0D72BB"/>
    <w:tblPr>
      <w:tblStyleRowBandSize w:val="1"/>
      <w:tblStyleColBandSize w:val="1"/>
      <w:tblBorders>
        <w:top w:val="single" w:sz="4" w:space="0" w:color="4AADD0" w:themeColor="accent1" w:themeTint="99"/>
        <w:left w:val="single" w:sz="4" w:space="0" w:color="4AADD0" w:themeColor="accent1" w:themeTint="99"/>
        <w:bottom w:val="single" w:sz="4" w:space="0" w:color="4AADD0" w:themeColor="accent1" w:themeTint="99"/>
        <w:right w:val="single" w:sz="4" w:space="0" w:color="4AADD0" w:themeColor="accent1" w:themeTint="99"/>
        <w:insideH w:val="single" w:sz="4" w:space="0" w:color="4AADD0" w:themeColor="accent1" w:themeTint="99"/>
        <w:insideV w:val="single" w:sz="4" w:space="0" w:color="4AAD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569" w:themeColor="accent1"/>
          <w:left w:val="single" w:sz="4" w:space="0" w:color="1B5569" w:themeColor="accent1"/>
          <w:bottom w:val="single" w:sz="4" w:space="0" w:color="1B5569" w:themeColor="accent1"/>
          <w:right w:val="single" w:sz="4" w:space="0" w:color="1B5569" w:themeColor="accent1"/>
          <w:insideH w:val="nil"/>
          <w:insideV w:val="nil"/>
        </w:tcBorders>
        <w:shd w:val="clear" w:color="auto" w:fill="1B5569" w:themeFill="accent1"/>
      </w:tcPr>
    </w:tblStylePr>
    <w:tblStylePr w:type="lastRow">
      <w:rPr>
        <w:b/>
        <w:bCs/>
      </w:rPr>
      <w:tblPr/>
      <w:tcPr>
        <w:tcBorders>
          <w:top w:val="double" w:sz="4" w:space="0" w:color="1B5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EF" w:themeFill="accent1" w:themeFillTint="33"/>
      </w:tcPr>
    </w:tblStylePr>
    <w:tblStylePr w:type="band1Horz">
      <w:tblPr/>
      <w:tcPr>
        <w:shd w:val="clear" w:color="auto" w:fill="C2E4EF" w:themeFill="accent1" w:themeFillTint="33"/>
      </w:tcPr>
    </w:tblStylePr>
  </w:style>
  <w:style w:type="table" w:styleId="GridTable5Dark-Accent6">
    <w:name w:val="Grid Table 5 Dark Accent 6"/>
    <w:basedOn w:val="TableNormal"/>
    <w:uiPriority w:val="50"/>
    <w:rsid w:val="000D7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3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B2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B2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B2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B22D" w:themeFill="accent6"/>
      </w:tcPr>
    </w:tblStylePr>
    <w:tblStylePr w:type="band1Vert">
      <w:tblPr/>
      <w:tcPr>
        <w:shd w:val="clear" w:color="auto" w:fill="C7E7A3" w:themeFill="accent6" w:themeFillTint="66"/>
      </w:tcPr>
    </w:tblStylePr>
    <w:tblStylePr w:type="band1Horz">
      <w:tblPr/>
      <w:tcPr>
        <w:shd w:val="clear" w:color="auto" w:fill="C7E7A3" w:themeFill="accent6" w:themeFillTint="66"/>
      </w:tcPr>
    </w:tblStylePr>
  </w:style>
  <w:style w:type="table" w:styleId="PlainTable2">
    <w:name w:val="Plain Table 2"/>
    <w:basedOn w:val="TableNormal"/>
    <w:uiPriority w:val="42"/>
    <w:rsid w:val="000D72BB"/>
    <w:tblPr>
      <w:tblStyleRowBandSize w:val="1"/>
      <w:tblStyleColBandSize w:val="1"/>
      <w:tblBorders>
        <w:top w:val="single" w:sz="4" w:space="0" w:color="64C0DA" w:themeColor="text1" w:themeTint="80"/>
        <w:bottom w:val="single" w:sz="4" w:space="0" w:color="64C0DA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4C0DA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4C0DA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4C0DA" w:themeColor="text1" w:themeTint="80"/>
          <w:right w:val="single" w:sz="4" w:space="0" w:color="64C0DA" w:themeColor="text1" w:themeTint="80"/>
        </w:tcBorders>
      </w:tcPr>
    </w:tblStylePr>
    <w:tblStylePr w:type="band2Vert">
      <w:tblPr/>
      <w:tcPr>
        <w:tcBorders>
          <w:left w:val="single" w:sz="4" w:space="0" w:color="64C0DA" w:themeColor="text1" w:themeTint="80"/>
          <w:right w:val="single" w:sz="4" w:space="0" w:color="64C0DA" w:themeColor="text1" w:themeTint="80"/>
        </w:tcBorders>
      </w:tcPr>
    </w:tblStylePr>
    <w:tblStylePr w:type="band1Horz">
      <w:tblPr/>
      <w:tcPr>
        <w:tcBorders>
          <w:top w:val="single" w:sz="4" w:space="0" w:color="64C0DA" w:themeColor="text1" w:themeTint="80"/>
          <w:bottom w:val="single" w:sz="4" w:space="0" w:color="64C0DA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D72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6">
    <w:name w:val="List Table 1 Light Accent 6"/>
    <w:basedOn w:val="TableNormal"/>
    <w:uiPriority w:val="46"/>
    <w:rsid w:val="007F25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C7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C7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ABDC75" w:themeColor="accent6" w:themeTint="99"/>
        <w:bottom w:val="single" w:sz="2" w:space="0" w:color="ABDC75" w:themeColor="accent6" w:themeTint="99"/>
        <w:insideH w:val="single" w:sz="2" w:space="0" w:color="ABDC75" w:themeColor="accent6" w:themeTint="99"/>
        <w:insideV w:val="single" w:sz="2" w:space="0" w:color="ABDC7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C7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C7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7F25C9"/>
    <w:tblPr>
      <w:tblStyleRowBandSize w:val="1"/>
      <w:tblStyleColBandSize w:val="1"/>
      <w:tblBorders>
        <w:top w:val="single" w:sz="4" w:space="0" w:color="ABDC75" w:themeColor="accent6" w:themeTint="99"/>
        <w:left w:val="single" w:sz="4" w:space="0" w:color="ABDC75" w:themeColor="accent6" w:themeTint="99"/>
        <w:bottom w:val="single" w:sz="4" w:space="0" w:color="ABDC75" w:themeColor="accent6" w:themeTint="99"/>
        <w:right w:val="single" w:sz="4" w:space="0" w:color="ABDC75" w:themeColor="accent6" w:themeTint="99"/>
        <w:insideH w:val="single" w:sz="4" w:space="0" w:color="ABDC75" w:themeColor="accent6" w:themeTint="99"/>
        <w:insideV w:val="single" w:sz="4" w:space="0" w:color="ABDC7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3D0" w:themeFill="accent6" w:themeFillTint="33"/>
      </w:tcPr>
    </w:tblStylePr>
    <w:tblStylePr w:type="band1Horz">
      <w:tblPr/>
      <w:tcPr>
        <w:shd w:val="clear" w:color="auto" w:fill="E3F3D0" w:themeFill="accent6" w:themeFillTint="33"/>
      </w:tcPr>
    </w:tblStylePr>
    <w:tblStylePr w:type="neCell">
      <w:tblPr/>
      <w:tcPr>
        <w:tcBorders>
          <w:bottom w:val="single" w:sz="4" w:space="0" w:color="ABDC75" w:themeColor="accent6" w:themeTint="99"/>
        </w:tcBorders>
      </w:tcPr>
    </w:tblStylePr>
    <w:tblStylePr w:type="nwCell">
      <w:tblPr/>
      <w:tcPr>
        <w:tcBorders>
          <w:bottom w:val="single" w:sz="4" w:space="0" w:color="ABDC75" w:themeColor="accent6" w:themeTint="99"/>
        </w:tcBorders>
      </w:tcPr>
    </w:tblStylePr>
    <w:tblStylePr w:type="seCell">
      <w:tblPr/>
      <w:tcPr>
        <w:tcBorders>
          <w:top w:val="single" w:sz="4" w:space="0" w:color="ABDC75" w:themeColor="accent6" w:themeTint="99"/>
        </w:tcBorders>
      </w:tcPr>
    </w:tblStylePr>
    <w:tblStylePr w:type="swCell">
      <w:tblPr/>
      <w:tcPr>
        <w:tcBorders>
          <w:top w:val="single" w:sz="4" w:space="0" w:color="ABDC75" w:themeColor="accent6" w:themeTint="99"/>
        </w:tcBorders>
      </w:tcPr>
    </w:tblStylePr>
  </w:style>
  <w:style w:type="table" w:styleId="GridTable3">
    <w:name w:val="Grid Table 3"/>
    <w:basedOn w:val="TableNormal"/>
    <w:uiPriority w:val="48"/>
    <w:rsid w:val="007F25C9"/>
    <w:tblPr>
      <w:tblStyleRowBandSize w:val="1"/>
      <w:tblStyleColBandSize w:val="1"/>
      <w:tblBorders>
        <w:top w:val="single" w:sz="4" w:space="0" w:color="46B4D2" w:themeColor="text1" w:themeTint="99"/>
        <w:left w:val="single" w:sz="4" w:space="0" w:color="46B4D2" w:themeColor="text1" w:themeTint="99"/>
        <w:bottom w:val="single" w:sz="4" w:space="0" w:color="46B4D2" w:themeColor="text1" w:themeTint="99"/>
        <w:right w:val="single" w:sz="4" w:space="0" w:color="46B4D2" w:themeColor="text1" w:themeTint="99"/>
        <w:insideH w:val="single" w:sz="4" w:space="0" w:color="46B4D2" w:themeColor="text1" w:themeTint="99"/>
        <w:insideV w:val="single" w:sz="4" w:space="0" w:color="46B4D2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  <w:tblStylePr w:type="neCell">
      <w:tblPr/>
      <w:tcPr>
        <w:tcBorders>
          <w:bottom w:val="single" w:sz="4" w:space="0" w:color="46B4D2" w:themeColor="text1" w:themeTint="99"/>
        </w:tcBorders>
      </w:tcPr>
    </w:tblStylePr>
    <w:tblStylePr w:type="nwCell">
      <w:tblPr/>
      <w:tcPr>
        <w:tcBorders>
          <w:bottom w:val="single" w:sz="4" w:space="0" w:color="46B4D2" w:themeColor="text1" w:themeTint="99"/>
        </w:tcBorders>
      </w:tcPr>
    </w:tblStylePr>
    <w:tblStylePr w:type="seCell">
      <w:tblPr/>
      <w:tcPr>
        <w:tcBorders>
          <w:top w:val="single" w:sz="4" w:space="0" w:color="46B4D2" w:themeColor="text1" w:themeTint="99"/>
        </w:tcBorders>
      </w:tcPr>
    </w:tblStylePr>
    <w:tblStylePr w:type="swCell">
      <w:tblPr/>
      <w:tcPr>
        <w:tcBorders>
          <w:top w:val="single" w:sz="4" w:space="0" w:color="46B4D2" w:themeColor="tex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3BEEF2" w:themeColor="accent5" w:themeTint="99"/>
        <w:bottom w:val="single" w:sz="2" w:space="0" w:color="3BEEF2" w:themeColor="accent5" w:themeTint="99"/>
        <w:insideH w:val="single" w:sz="2" w:space="0" w:color="3BEEF2" w:themeColor="accent5" w:themeTint="99"/>
        <w:insideV w:val="single" w:sz="2" w:space="0" w:color="3BEE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EE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EE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9FA" w:themeFill="accent5" w:themeFillTint="33"/>
      </w:tcPr>
    </w:tblStylePr>
    <w:tblStylePr w:type="band1Horz">
      <w:tblPr/>
      <w:tcPr>
        <w:shd w:val="clear" w:color="auto" w:fill="BDF9FA" w:themeFill="accent5" w:themeFillTint="33"/>
      </w:tcPr>
    </w:tblStylePr>
  </w:style>
  <w:style w:type="table" w:styleId="GridTable2-Accent3">
    <w:name w:val="Grid Table 2 Accent 3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CD94B3" w:themeColor="accent3" w:themeTint="99"/>
        <w:bottom w:val="single" w:sz="2" w:space="0" w:color="CD94B3" w:themeColor="accent3" w:themeTint="99"/>
        <w:insideH w:val="single" w:sz="2" w:space="0" w:color="CD94B3" w:themeColor="accent3" w:themeTint="99"/>
        <w:insideV w:val="single" w:sz="2" w:space="0" w:color="CD94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94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94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BE5" w:themeFill="accent3" w:themeFillTint="33"/>
      </w:tcPr>
    </w:tblStylePr>
    <w:tblStylePr w:type="band1Horz">
      <w:tblPr/>
      <w:tcPr>
        <w:shd w:val="clear" w:color="auto" w:fill="EEDB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F25C9"/>
    <w:tblPr>
      <w:tblStyleRowBandSize w:val="1"/>
      <w:tblStyleColBandSize w:val="1"/>
      <w:tblBorders>
        <w:top w:val="single" w:sz="2" w:space="0" w:color="977ABA" w:themeColor="accent4" w:themeTint="99"/>
        <w:bottom w:val="single" w:sz="2" w:space="0" w:color="977ABA" w:themeColor="accent4" w:themeTint="99"/>
        <w:insideH w:val="single" w:sz="2" w:space="0" w:color="977ABA" w:themeColor="accent4" w:themeTint="99"/>
        <w:insideV w:val="single" w:sz="2" w:space="0" w:color="977AB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7AB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7AB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2E8" w:themeFill="accent4" w:themeFillTint="33"/>
      </w:tcPr>
    </w:tblStylePr>
    <w:tblStylePr w:type="band1Horz">
      <w:tblPr/>
      <w:tcPr>
        <w:shd w:val="clear" w:color="auto" w:fill="DCD2E8" w:themeFill="accent4" w:themeFillTint="33"/>
      </w:tcPr>
    </w:tblStylePr>
  </w:style>
  <w:style w:type="table" w:styleId="GridTable4">
    <w:name w:val="Grid Table 4"/>
    <w:basedOn w:val="TableNormal"/>
    <w:uiPriority w:val="49"/>
    <w:rsid w:val="007125A6"/>
    <w:tblPr>
      <w:tblStyleRowBandSize w:val="1"/>
      <w:tblStyleColBandSize w:val="1"/>
      <w:tblBorders>
        <w:top w:val="single" w:sz="4" w:space="0" w:color="46B4D2" w:themeColor="text1" w:themeTint="99"/>
        <w:left w:val="single" w:sz="4" w:space="0" w:color="46B4D2" w:themeColor="text1" w:themeTint="99"/>
        <w:bottom w:val="single" w:sz="4" w:space="0" w:color="46B4D2" w:themeColor="text1" w:themeTint="99"/>
        <w:right w:val="single" w:sz="4" w:space="0" w:color="46B4D2" w:themeColor="text1" w:themeTint="99"/>
        <w:insideH w:val="single" w:sz="4" w:space="0" w:color="46B4D2" w:themeColor="text1" w:themeTint="99"/>
        <w:insideV w:val="single" w:sz="4" w:space="0" w:color="46B4D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768" w:themeColor="text1"/>
          <w:left w:val="single" w:sz="4" w:space="0" w:color="195768" w:themeColor="text1"/>
          <w:bottom w:val="single" w:sz="4" w:space="0" w:color="195768" w:themeColor="text1"/>
          <w:right w:val="single" w:sz="4" w:space="0" w:color="195768" w:themeColor="text1"/>
          <w:insideH w:val="nil"/>
          <w:insideV w:val="nil"/>
        </w:tcBorders>
        <w:shd w:val="clear" w:color="auto" w:fill="195768" w:themeFill="text1"/>
      </w:tcPr>
    </w:tblStylePr>
    <w:tblStylePr w:type="lastRow">
      <w:rPr>
        <w:b/>
        <w:bCs/>
      </w:rPr>
      <w:tblPr/>
      <w:tcPr>
        <w:tcBorders>
          <w:top w:val="double" w:sz="4" w:space="0" w:color="19576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</w:style>
  <w:style w:type="table" w:styleId="ListTable4">
    <w:name w:val="List Table 4"/>
    <w:basedOn w:val="TableNormal"/>
    <w:uiPriority w:val="49"/>
    <w:rsid w:val="007125A6"/>
    <w:tblPr>
      <w:tblStyleRowBandSize w:val="1"/>
      <w:tblStyleColBandSize w:val="1"/>
      <w:tblBorders>
        <w:top w:val="single" w:sz="4" w:space="0" w:color="46B4D2" w:themeColor="text1" w:themeTint="99"/>
        <w:left w:val="single" w:sz="4" w:space="0" w:color="46B4D2" w:themeColor="text1" w:themeTint="99"/>
        <w:bottom w:val="single" w:sz="4" w:space="0" w:color="46B4D2" w:themeColor="text1" w:themeTint="99"/>
        <w:right w:val="single" w:sz="4" w:space="0" w:color="46B4D2" w:themeColor="text1" w:themeTint="99"/>
        <w:insideH w:val="single" w:sz="4" w:space="0" w:color="46B4D2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5768" w:themeColor="text1"/>
          <w:left w:val="single" w:sz="4" w:space="0" w:color="195768" w:themeColor="text1"/>
          <w:bottom w:val="single" w:sz="4" w:space="0" w:color="195768" w:themeColor="text1"/>
          <w:right w:val="single" w:sz="4" w:space="0" w:color="195768" w:themeColor="text1"/>
          <w:insideH w:val="nil"/>
        </w:tcBorders>
        <w:shd w:val="clear" w:color="auto" w:fill="195768" w:themeFill="text1"/>
      </w:tcPr>
    </w:tblStylePr>
    <w:tblStylePr w:type="lastRow">
      <w:rPr>
        <w:b/>
        <w:bCs/>
      </w:rPr>
      <w:tblPr/>
      <w:tcPr>
        <w:tcBorders>
          <w:top w:val="double" w:sz="4" w:space="0" w:color="46B4D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7125A6"/>
    <w:tblPr>
      <w:tblStyleRowBandSize w:val="1"/>
      <w:tblStyleColBandSize w:val="1"/>
      <w:tblBorders>
        <w:top w:val="single" w:sz="4" w:space="0" w:color="1B5569" w:themeColor="accent1"/>
        <w:left w:val="single" w:sz="4" w:space="0" w:color="1B5569" w:themeColor="accent1"/>
        <w:bottom w:val="single" w:sz="4" w:space="0" w:color="1B5569" w:themeColor="accent1"/>
        <w:right w:val="single" w:sz="4" w:space="0" w:color="1B556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569" w:themeFill="accent1"/>
      </w:tcPr>
    </w:tblStylePr>
    <w:tblStylePr w:type="lastRow">
      <w:rPr>
        <w:b/>
        <w:bCs/>
      </w:rPr>
      <w:tblPr/>
      <w:tcPr>
        <w:tcBorders>
          <w:top w:val="double" w:sz="4" w:space="0" w:color="1B556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569" w:themeColor="accent1"/>
          <w:right w:val="single" w:sz="4" w:space="0" w:color="1B5569" w:themeColor="accent1"/>
        </w:tcBorders>
      </w:tcPr>
    </w:tblStylePr>
    <w:tblStylePr w:type="band1Horz">
      <w:tblPr/>
      <w:tcPr>
        <w:tcBorders>
          <w:top w:val="single" w:sz="4" w:space="0" w:color="1B5569" w:themeColor="accent1"/>
          <w:bottom w:val="single" w:sz="4" w:space="0" w:color="1B556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569" w:themeColor="accent1"/>
          <w:left w:val="nil"/>
        </w:tcBorders>
      </w:tcPr>
    </w:tblStylePr>
    <w:tblStylePr w:type="swCell">
      <w:tblPr/>
      <w:tcPr>
        <w:tcBorders>
          <w:top w:val="double" w:sz="4" w:space="0" w:color="1B5569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7125A6"/>
    <w:tblPr>
      <w:tblStyleRowBandSize w:val="1"/>
      <w:tblStyleColBandSize w:val="1"/>
      <w:tblBorders>
        <w:top w:val="single" w:sz="4" w:space="0" w:color="195768" w:themeColor="text1"/>
        <w:left w:val="single" w:sz="4" w:space="0" w:color="195768" w:themeColor="text1"/>
        <w:bottom w:val="single" w:sz="4" w:space="0" w:color="195768" w:themeColor="text1"/>
        <w:right w:val="single" w:sz="4" w:space="0" w:color="19576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5768" w:themeFill="text1"/>
      </w:tcPr>
    </w:tblStylePr>
    <w:tblStylePr w:type="lastRow">
      <w:rPr>
        <w:b/>
        <w:bCs/>
      </w:rPr>
      <w:tblPr/>
      <w:tcPr>
        <w:tcBorders>
          <w:top w:val="double" w:sz="4" w:space="0" w:color="19576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5768" w:themeColor="text1"/>
          <w:right w:val="single" w:sz="4" w:space="0" w:color="195768" w:themeColor="text1"/>
        </w:tcBorders>
      </w:tcPr>
    </w:tblStylePr>
    <w:tblStylePr w:type="band1Horz">
      <w:tblPr/>
      <w:tcPr>
        <w:tcBorders>
          <w:top w:val="single" w:sz="4" w:space="0" w:color="195768" w:themeColor="text1"/>
          <w:bottom w:val="single" w:sz="4" w:space="0" w:color="19576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5768" w:themeColor="text1"/>
          <w:left w:val="nil"/>
        </w:tcBorders>
      </w:tcPr>
    </w:tblStylePr>
    <w:tblStylePr w:type="swCell">
      <w:tblPr/>
      <w:tcPr>
        <w:tcBorders>
          <w:top w:val="double" w:sz="4" w:space="0" w:color="195768" w:themeColor="text1"/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240C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6B4D2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6B4D2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0" w:themeFill="text1" w:themeFillTint="33"/>
      </w:tcPr>
    </w:tblStylePr>
    <w:tblStylePr w:type="band1Horz">
      <w:tblPr/>
      <w:tcPr>
        <w:shd w:val="clear" w:color="auto" w:fill="C1E6F0" w:themeFill="tex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00A5C"/>
    <w:pPr>
      <w:contextualSpacing/>
      <w:jc w:val="center"/>
    </w:pPr>
    <w:rPr>
      <w:rFonts w:eastAsiaTheme="majorEastAsia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A5C"/>
    <w:rPr>
      <w:rFonts w:ascii="Arial" w:eastAsiaTheme="majorEastAsia" w:hAnsi="Arial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65F62"/>
    <w:rPr>
      <w:rFonts w:ascii="Arial" w:hAnsi="Arial" w:cs="Arial"/>
      <w:b/>
      <w:color w:val="171717" w:themeColor="background2" w:themeShade="1A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5F62"/>
    <w:rPr>
      <w:rFonts w:asciiTheme="majorHAnsi" w:eastAsiaTheme="majorEastAsia" w:hAnsiTheme="majorHAnsi" w:cstheme="majorBidi"/>
      <w:color w:val="143F4E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013A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30389"/>
    <w:rPr>
      <w:rFonts w:asciiTheme="majorHAnsi" w:eastAsiaTheme="majorEastAsia" w:hAnsiTheme="majorHAnsi" w:cstheme="majorBidi"/>
      <w:i/>
      <w:iCs/>
      <w:color w:val="143F4E" w:themeColor="accent1" w:themeShade="BF"/>
      <w:sz w:val="28"/>
    </w:rPr>
  </w:style>
  <w:style w:type="paragraph" w:customStyle="1" w:styleId="govuk-body">
    <w:name w:val="govuk-body"/>
    <w:basedOn w:val="Normal"/>
    <w:rsid w:val="007303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C1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B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B2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B2C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B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B2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F22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473FC"/>
    <w:rPr>
      <w:color w:val="0563C1"/>
      <w:u w:val="single"/>
    </w:rPr>
  </w:style>
  <w:style w:type="paragraph" w:customStyle="1" w:styleId="xmsolistparagraph">
    <w:name w:val="x_msolistparagraph"/>
    <w:basedOn w:val="Normal"/>
    <w:rsid w:val="000473FC"/>
    <w:pPr>
      <w:ind w:left="720"/>
    </w:pPr>
    <w:rPr>
      <w:rFonts w:ascii="Calibri" w:hAnsi="Calibri" w:cs="Calibri"/>
      <w:sz w:val="22"/>
      <w:szCs w:val="22"/>
      <w:lang w:eastAsia="en-GB"/>
    </w:rPr>
  </w:style>
  <w:style w:type="character" w:customStyle="1" w:styleId="ui-provider">
    <w:name w:val="ui-provider"/>
    <w:basedOn w:val="DefaultParagraphFont"/>
    <w:rsid w:val="00B3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57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18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7051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21133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9227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799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4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251932\Downloads\Simple%20headed%20document%20(landscape).dotx" TargetMode="External"/></Relationships>
</file>

<file path=word/theme/theme1.xml><?xml version="1.0" encoding="utf-8"?>
<a:theme xmlns:a="http://schemas.openxmlformats.org/drawingml/2006/main" name="Improvement Cymru Theme">
  <a:themeElements>
    <a:clrScheme name="Improvement Cymru">
      <a:dk1>
        <a:srgbClr val="195768"/>
      </a:dk1>
      <a:lt1>
        <a:srgbClr val="FFFFFF"/>
      </a:lt1>
      <a:dk2>
        <a:srgbClr val="1A5667"/>
      </a:dk2>
      <a:lt2>
        <a:srgbClr val="E7E6E6"/>
      </a:lt2>
      <a:accent1>
        <a:srgbClr val="1B5569"/>
      </a:accent1>
      <a:accent2>
        <a:srgbClr val="E6A307"/>
      </a:accent2>
      <a:accent3>
        <a:srgbClr val="AA5081"/>
      </a:accent3>
      <a:accent4>
        <a:srgbClr val="553C73"/>
      </a:accent4>
      <a:accent5>
        <a:srgbClr val="0A9699"/>
      </a:accent5>
      <a:accent6>
        <a:srgbClr val="73B22D"/>
      </a:accent6>
      <a:hlink>
        <a:srgbClr val="1A5668"/>
      </a:hlink>
      <a:folHlink>
        <a:srgbClr val="0D9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mprovement Cymru Theme" id="{A83B80B8-8E83-224E-A6B5-C91FA6F69F1A}" vid="{FA5D750D-BD98-064C-891F-76FE706190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etType xmlns="c87470c7-9f60-45e9-954c-ebf9bf0c0122">Word Template</AssetType>
    <TaxCatchAll xmlns="34e23be3-6b08-495d-a2aa-c1108b7f0368" xsi:nil="true"/>
    <lcf76f155ced4ddcb4097134ff3c332f xmlns="c87470c7-9f60-45e9-954c-ebf9bf0c0122">
      <Terms xmlns="http://schemas.microsoft.com/office/infopath/2007/PartnerControls"/>
    </lcf76f155ced4ddcb4097134ff3c332f>
    <Programme xmlns="c87470c7-9f60-45e9-954c-ebf9bf0c0122">Comms</Program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620B32C0F954C8D1B525DD71169B9" ma:contentTypeVersion="22" ma:contentTypeDescription="Create a new document." ma:contentTypeScope="" ma:versionID="4b021463a2fe40161dcae8ef794fa8a3">
  <xsd:schema xmlns:xsd="http://www.w3.org/2001/XMLSchema" xmlns:xs="http://www.w3.org/2001/XMLSchema" xmlns:p="http://schemas.microsoft.com/office/2006/metadata/properties" xmlns:ns2="c87470c7-9f60-45e9-954c-ebf9bf0c0122" xmlns:ns3="34e23be3-6b08-495d-a2aa-c1108b7f0368" targetNamespace="http://schemas.microsoft.com/office/2006/metadata/properties" ma:root="true" ma:fieldsID="597ec09cf72f64513647b895f35d7238" ns2:_="" ns3:_="">
    <xsd:import namespace="c87470c7-9f60-45e9-954c-ebf9bf0c0122"/>
    <xsd:import namespace="34e23be3-6b08-495d-a2aa-c1108b7f0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AssetType" minOccurs="0"/>
                <xsd:element ref="ns2:Program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470c7-9f60-45e9-954c-ebf9bf0c01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ssetType" ma:index="22" nillable="true" ma:displayName="Asset Type" ma:format="Dropdown" ma:internalName="AssetType">
      <xsd:simpleType>
        <xsd:union memberTypes="dms:Text">
          <xsd:simpleType>
            <xsd:restriction base="dms:Choice">
              <xsd:enumeration value="Guidance"/>
              <xsd:enumeration value="Word Template"/>
              <xsd:enumeration value="Logo"/>
              <xsd:enumeration value="Image"/>
            </xsd:restriction>
          </xsd:simpleType>
        </xsd:union>
      </xsd:simpleType>
    </xsd:element>
    <xsd:element name="Programme" ma:index="24" nillable="true" ma:displayName="Programme" ma:format="Dropdown" ma:internalName="Programme">
      <xsd:simpleType>
        <xsd:union memberTypes="dms:Text">
          <xsd:simpleType>
            <xsd:restriction base="dms:Choice">
              <xsd:enumeration value="Mental Health"/>
              <xsd:enumeration value="Learning Disability"/>
            </xsd:restriction>
          </xsd:simpleType>
        </xsd:un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23be3-6b08-495d-a2aa-c1108b7f036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03f3e0-aeb6-41c4-9bda-e9ef462580b9}" ma:internalName="TaxCatchAll" ma:showField="CatchAllData" ma:web="34e23be3-6b08-495d-a2aa-c1108b7f0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57564-8EDA-471B-88D1-06D8747BD4A4}">
  <ds:schemaRefs>
    <ds:schemaRef ds:uri="http://schemas.microsoft.com/office/2006/metadata/properties"/>
    <ds:schemaRef ds:uri="http://schemas.microsoft.com/office/infopath/2007/PartnerControls"/>
    <ds:schemaRef ds:uri="c87470c7-9f60-45e9-954c-ebf9bf0c0122"/>
    <ds:schemaRef ds:uri="34e23be3-6b08-495d-a2aa-c1108b7f0368"/>
  </ds:schemaRefs>
</ds:datastoreItem>
</file>

<file path=customXml/itemProps2.xml><?xml version="1.0" encoding="utf-8"?>
<ds:datastoreItem xmlns:ds="http://schemas.openxmlformats.org/officeDocument/2006/customXml" ds:itemID="{96F5F61B-A4B3-41D4-82E9-A767E57CB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58FF83-47F8-4613-AF64-7F2BF9E0C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470c7-9f60-45e9-954c-ebf9bf0c0122"/>
    <ds:schemaRef ds:uri="34e23be3-6b08-495d-a2aa-c1108b7f0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97B855-DEE6-49AF-83B3-00A8A2BD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 headed document (landscape).dotx</Template>
  <TotalTime>19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Stationary</dc:subject>
  <dc:creator>Dewi Powell (NHS Executive)</dc:creator>
  <cp:keywords/>
  <dc:description/>
  <cp:lastModifiedBy>Dewi Powell (NHS Executive)</cp:lastModifiedBy>
  <cp:revision>21</cp:revision>
  <dcterms:created xsi:type="dcterms:W3CDTF">2024-10-30T15:07:00Z</dcterms:created>
  <dcterms:modified xsi:type="dcterms:W3CDTF">2024-10-30T15:32:00Z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0x010100FF1620B32C0F954C8D1B525DD71169B9</vt:lpwstr>
  </property>
  <property fmtid="{D5CDD505-2E9C-101B-9397-08002B2CF9AE}" pid="3" name="MediaServiceImageTags">
    <vt:lpwstr/>
  </property>
</Properties>
</file>