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7884AF" w14:textId="77777777" w:rsidR="003A71DA" w:rsidRDefault="000D2CF8">
      <w:r w:rsidRPr="0062168B">
        <w:rPr>
          <w:rFonts w:ascii="Verdana" w:hAnsi="Verdana" w:cs="Times New Roman"/>
          <w:b/>
          <w:noProof/>
          <w:sz w:val="22"/>
          <w:szCs w:val="22"/>
          <w:lang w:eastAsia="en-GB"/>
        </w:rPr>
        <w:drawing>
          <wp:anchor distT="0" distB="0" distL="114300" distR="114300" simplePos="0" relativeHeight="251659264" behindDoc="1" locked="0" layoutInCell="1" allowOverlap="1" wp14:anchorId="33C5FF11" wp14:editId="4DD700B2">
            <wp:simplePos x="0" y="0"/>
            <wp:positionH relativeFrom="margin">
              <wp:posOffset>6172005</wp:posOffset>
            </wp:positionH>
            <wp:positionV relativeFrom="margin">
              <wp:posOffset>-477813</wp:posOffset>
            </wp:positionV>
            <wp:extent cx="2754640" cy="654147"/>
            <wp:effectExtent l="0" t="0" r="762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640" cy="6541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F7B03">
        <w:rPr>
          <w:rFonts w:ascii="Verdana" w:hAnsi="Verdana" w:cs="Times New Roman"/>
          <w:b/>
          <w:noProof/>
          <w:sz w:val="22"/>
          <w:szCs w:val="22"/>
          <w:lang w:eastAsia="en-GB"/>
        </w:rPr>
        <w:drawing>
          <wp:anchor distT="0" distB="0" distL="114300" distR="114300" simplePos="0" relativeHeight="251660288" behindDoc="1" locked="0" layoutInCell="1" allowOverlap="1" wp14:anchorId="4C429E7B" wp14:editId="32C6AB27">
            <wp:simplePos x="0" y="0"/>
            <wp:positionH relativeFrom="column">
              <wp:posOffset>-416281</wp:posOffset>
            </wp:positionH>
            <wp:positionV relativeFrom="paragraph">
              <wp:posOffset>-603275</wp:posOffset>
            </wp:positionV>
            <wp:extent cx="3420000" cy="913686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provement Cymru - Logo - v2-01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0978" cy="9192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317D7">
        <w:softHyphen/>
      </w:r>
      <w:r w:rsidR="00C317D7">
        <w:softHyphen/>
      </w:r>
      <w:r w:rsidR="00C317D7">
        <w:softHyphen/>
      </w:r>
      <w:r w:rsidR="00C317D7">
        <w:softHyphen/>
      </w:r>
      <w:r w:rsidR="00C317D7">
        <w:softHyphen/>
      </w:r>
      <w:r w:rsidR="00C317D7">
        <w:softHyphen/>
      </w:r>
    </w:p>
    <w:p w14:paraId="3D86F774" w14:textId="77777777" w:rsidR="00C317D7" w:rsidRDefault="00C317D7"/>
    <w:p w14:paraId="7DCFFAB9" w14:textId="77777777" w:rsidR="00C317D7" w:rsidRDefault="00500A5C" w:rsidP="006E0408">
      <w:pPr>
        <w:spacing w:line="600" w:lineRule="auto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0528" behindDoc="1" locked="0" layoutInCell="1" allowOverlap="1" wp14:anchorId="0AA0C22D" wp14:editId="5445E501">
                <wp:simplePos x="0" y="0"/>
                <wp:positionH relativeFrom="page">
                  <wp:align>left</wp:align>
                </wp:positionH>
                <wp:positionV relativeFrom="paragraph">
                  <wp:posOffset>219710</wp:posOffset>
                </wp:positionV>
                <wp:extent cx="10725150" cy="1190279"/>
                <wp:effectExtent l="0" t="0" r="0" b="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25150" cy="1190279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396749F" id="Rectangle 7" o:spid="_x0000_s1026" style="position:absolute;margin-left:0;margin-top:17.3pt;width:844.5pt;height:93.7pt;z-index:-25164595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" fillcolor="#195768 [3213]" stroked="f" strokeweight="1pt">
                <w10:wrap anchorx="page"/>
              </v:rect>
            </w:pict>
          </mc:Fallback>
        </mc:AlternateContent>
      </w:r>
    </w:p>
    <w:p w14:paraId="2ED28664" w14:textId="420E925D" w:rsidR="00F013AC" w:rsidRPr="00B94BE3" w:rsidRDefault="00037149" w:rsidP="00037149">
      <w:pPr>
        <w:rPr>
          <w:rFonts w:cs="Arial"/>
          <w:b/>
          <w:color w:val="FFFFFF" w:themeColor="background1"/>
          <w:sz w:val="34"/>
        </w:rPr>
      </w:pPr>
      <w:r w:rsidRPr="00B94BE3">
        <w:rPr>
          <w:rFonts w:cs="Arial"/>
          <w:b/>
          <w:color w:val="FFFFFF" w:themeColor="background1"/>
          <w:sz w:val="34"/>
        </w:rPr>
        <w:t>Session Plan</w:t>
      </w:r>
    </w:p>
    <w:p w14:paraId="5D7A757B" w14:textId="77777777" w:rsidR="00B74870" w:rsidRPr="00037149" w:rsidRDefault="00B74870" w:rsidP="00B74870">
      <w:pPr>
        <w:pStyle w:val="Heading1"/>
      </w:pPr>
    </w:p>
    <w:p w14:paraId="3DF9D0A4" w14:textId="77777777" w:rsidR="00B74870" w:rsidRPr="00037149" w:rsidRDefault="00B74870" w:rsidP="00B74870">
      <w:pPr>
        <w:pStyle w:val="Heading1"/>
      </w:pPr>
    </w:p>
    <w:p w14:paraId="71633770" w14:textId="77777777" w:rsidR="00037149" w:rsidRPr="00037149" w:rsidRDefault="00037149" w:rsidP="00037149">
      <w:pPr>
        <w:rPr>
          <w:rFonts w:cs="Arial"/>
        </w:rPr>
      </w:pPr>
    </w:p>
    <w:p w14:paraId="2BA2C815" w14:textId="77777777" w:rsidR="00037149" w:rsidRPr="00037149" w:rsidRDefault="00037149" w:rsidP="00037149">
      <w:pPr>
        <w:rPr>
          <w:rFonts w:cs="Arial"/>
        </w:rPr>
      </w:pPr>
    </w:p>
    <w:tbl>
      <w:tblPr>
        <w:tblW w:w="1389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81"/>
        <w:gridCol w:w="5523"/>
        <w:gridCol w:w="1555"/>
        <w:gridCol w:w="1945"/>
        <w:gridCol w:w="1754"/>
        <w:gridCol w:w="1134"/>
      </w:tblGrid>
      <w:tr w:rsidR="00037149" w:rsidRPr="00432269" w14:paraId="59203925" w14:textId="77777777" w:rsidTr="00236A40">
        <w:tc>
          <w:tcPr>
            <w:tcW w:w="1981" w:type="dxa"/>
            <w:shd w:val="clear" w:color="auto" w:fill="auto"/>
          </w:tcPr>
          <w:p w14:paraId="656DB83A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</w:rPr>
              <w:t>Teacher:</w:t>
            </w:r>
          </w:p>
        </w:tc>
        <w:tc>
          <w:tcPr>
            <w:tcW w:w="5523" w:type="dxa"/>
            <w:shd w:val="clear" w:color="auto" w:fill="auto"/>
          </w:tcPr>
          <w:p w14:paraId="3D417A96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555" w:type="dxa"/>
            <w:shd w:val="clear" w:color="auto" w:fill="auto"/>
          </w:tcPr>
          <w:p w14:paraId="1408AD74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</w:rPr>
              <w:t>Location:</w:t>
            </w:r>
          </w:p>
        </w:tc>
        <w:tc>
          <w:tcPr>
            <w:tcW w:w="1945" w:type="dxa"/>
            <w:shd w:val="clear" w:color="auto" w:fill="auto"/>
          </w:tcPr>
          <w:p w14:paraId="2BF2F044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</w:rPr>
              <w:t>Virtual</w:t>
            </w:r>
          </w:p>
        </w:tc>
        <w:tc>
          <w:tcPr>
            <w:tcW w:w="1754" w:type="dxa"/>
            <w:shd w:val="clear" w:color="auto" w:fill="auto"/>
          </w:tcPr>
          <w:p w14:paraId="21F8323A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</w:rPr>
              <w:t>Date:</w:t>
            </w:r>
          </w:p>
        </w:tc>
        <w:tc>
          <w:tcPr>
            <w:tcW w:w="1134" w:type="dxa"/>
            <w:shd w:val="clear" w:color="auto" w:fill="auto"/>
          </w:tcPr>
          <w:p w14:paraId="49ABA686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037149" w:rsidRPr="00432269" w14:paraId="7D52D9B8" w14:textId="77777777" w:rsidTr="00236A40">
        <w:tc>
          <w:tcPr>
            <w:tcW w:w="1981" w:type="dxa"/>
            <w:shd w:val="clear" w:color="auto" w:fill="auto"/>
          </w:tcPr>
          <w:p w14:paraId="443D31CF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</w:rPr>
              <w:t>Topic:</w:t>
            </w:r>
          </w:p>
        </w:tc>
        <w:tc>
          <w:tcPr>
            <w:tcW w:w="5523" w:type="dxa"/>
            <w:shd w:val="clear" w:color="auto" w:fill="auto"/>
          </w:tcPr>
          <w:p w14:paraId="7AACA537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</w:rPr>
              <w:t>Restrictive Practice Awareness Workshop</w:t>
            </w:r>
          </w:p>
        </w:tc>
        <w:tc>
          <w:tcPr>
            <w:tcW w:w="1555" w:type="dxa"/>
            <w:shd w:val="clear" w:color="auto" w:fill="auto"/>
          </w:tcPr>
          <w:p w14:paraId="4C4B3913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</w:rPr>
              <w:t>Start Time:</w:t>
            </w:r>
          </w:p>
        </w:tc>
        <w:tc>
          <w:tcPr>
            <w:tcW w:w="1945" w:type="dxa"/>
            <w:shd w:val="clear" w:color="auto" w:fill="auto"/>
          </w:tcPr>
          <w:p w14:paraId="7CD95EBF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754" w:type="dxa"/>
            <w:shd w:val="clear" w:color="auto" w:fill="auto"/>
          </w:tcPr>
          <w:p w14:paraId="3A14C537" w14:textId="6753FA4D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</w:rPr>
              <w:t>End Time:</w:t>
            </w:r>
          </w:p>
        </w:tc>
        <w:tc>
          <w:tcPr>
            <w:tcW w:w="1134" w:type="dxa"/>
            <w:shd w:val="clear" w:color="auto" w:fill="auto"/>
          </w:tcPr>
          <w:p w14:paraId="49DEA453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037149" w:rsidRPr="00432269" w14:paraId="2A9905F3" w14:textId="77777777" w:rsidTr="00B94BE3">
        <w:trPr>
          <w:trHeight w:val="328"/>
        </w:trPr>
        <w:tc>
          <w:tcPr>
            <w:tcW w:w="1981" w:type="dxa"/>
            <w:shd w:val="clear" w:color="auto" w:fill="auto"/>
          </w:tcPr>
          <w:p w14:paraId="6E775250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</w:rPr>
              <w:t>Aim:</w:t>
            </w:r>
          </w:p>
        </w:tc>
        <w:tc>
          <w:tcPr>
            <w:tcW w:w="11911" w:type="dxa"/>
            <w:gridSpan w:val="5"/>
            <w:shd w:val="clear" w:color="auto" w:fill="auto"/>
          </w:tcPr>
          <w:p w14:paraId="729DCB9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To raise awareness of restrictive practice and it’s use</w:t>
            </w:r>
          </w:p>
        </w:tc>
      </w:tr>
      <w:tr w:rsidR="00037149" w:rsidRPr="00432269" w14:paraId="7D13AF2D" w14:textId="77777777" w:rsidTr="00B94BE3">
        <w:trPr>
          <w:trHeight w:val="328"/>
        </w:trPr>
        <w:tc>
          <w:tcPr>
            <w:tcW w:w="1981" w:type="dxa"/>
            <w:shd w:val="clear" w:color="auto" w:fill="auto"/>
          </w:tcPr>
          <w:p w14:paraId="4B8612DE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</w:rPr>
              <w:t>Objectives:</w:t>
            </w:r>
          </w:p>
        </w:tc>
        <w:tc>
          <w:tcPr>
            <w:tcW w:w="11911" w:type="dxa"/>
            <w:gridSpan w:val="5"/>
            <w:shd w:val="clear" w:color="auto" w:fill="auto"/>
          </w:tcPr>
          <w:p w14:paraId="718EB57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To identify the seven types of restrictive practices</w:t>
            </w:r>
          </w:p>
          <w:p w14:paraId="0AD3DEB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To identify when it is lawful to use restrictive interventions</w:t>
            </w:r>
          </w:p>
        </w:tc>
      </w:tr>
    </w:tbl>
    <w:p w14:paraId="773440FD" w14:textId="77777777" w:rsidR="00037149" w:rsidRPr="00432269" w:rsidRDefault="00037149" w:rsidP="00037149">
      <w:pPr>
        <w:rPr>
          <w:rFonts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97"/>
        <w:gridCol w:w="3697"/>
        <w:gridCol w:w="2273"/>
        <w:gridCol w:w="2273"/>
        <w:gridCol w:w="2289"/>
        <w:gridCol w:w="2319"/>
      </w:tblGrid>
      <w:tr w:rsidR="00037149" w:rsidRPr="00432269" w14:paraId="6A99212B" w14:textId="77777777" w:rsidTr="007311A8">
        <w:trPr>
          <w:tblHeader/>
        </w:trPr>
        <w:tc>
          <w:tcPr>
            <w:tcW w:w="1097" w:type="dxa"/>
            <w:shd w:val="clear" w:color="auto" w:fill="D9D9D9" w:themeFill="background1" w:themeFillShade="D9"/>
          </w:tcPr>
          <w:p w14:paraId="2AAE1CA1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bookmarkStart w:id="0" w:name="_Hlk36033131"/>
            <w:r w:rsidRPr="00432269">
              <w:rPr>
                <w:rFonts w:cs="Arial"/>
                <w:b/>
                <w:sz w:val="20"/>
                <w:szCs w:val="20"/>
              </w:rPr>
              <w:t>Timing</w:t>
            </w:r>
          </w:p>
        </w:tc>
        <w:tc>
          <w:tcPr>
            <w:tcW w:w="3697" w:type="dxa"/>
            <w:shd w:val="clear" w:color="auto" w:fill="D9D9D9" w:themeFill="background1" w:themeFillShade="D9"/>
          </w:tcPr>
          <w:p w14:paraId="748D038F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</w:rPr>
              <w:t>Objectives</w:t>
            </w:r>
          </w:p>
          <w:p w14:paraId="60CE7231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</w:rPr>
              <w:t>The audience will be able to:</w:t>
            </w:r>
          </w:p>
        </w:tc>
        <w:tc>
          <w:tcPr>
            <w:tcW w:w="2273" w:type="dxa"/>
            <w:shd w:val="clear" w:color="auto" w:fill="D9D9D9" w:themeFill="background1" w:themeFillShade="D9"/>
          </w:tcPr>
          <w:p w14:paraId="6AFFBBB5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</w:rPr>
              <w:t>Teacher Activities</w:t>
            </w:r>
          </w:p>
        </w:tc>
        <w:tc>
          <w:tcPr>
            <w:tcW w:w="2273" w:type="dxa"/>
            <w:shd w:val="clear" w:color="auto" w:fill="D9D9D9" w:themeFill="background1" w:themeFillShade="D9"/>
          </w:tcPr>
          <w:p w14:paraId="6FD0FCE5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</w:rPr>
              <w:t>Learner Activities</w:t>
            </w:r>
          </w:p>
        </w:tc>
        <w:tc>
          <w:tcPr>
            <w:tcW w:w="2289" w:type="dxa"/>
            <w:shd w:val="clear" w:color="auto" w:fill="D9D9D9" w:themeFill="background1" w:themeFillShade="D9"/>
          </w:tcPr>
          <w:p w14:paraId="3F82DDFE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</w:rPr>
              <w:t>Resources</w:t>
            </w:r>
          </w:p>
        </w:tc>
        <w:tc>
          <w:tcPr>
            <w:tcW w:w="2319" w:type="dxa"/>
            <w:shd w:val="clear" w:color="auto" w:fill="D9D9D9" w:themeFill="background1" w:themeFillShade="D9"/>
          </w:tcPr>
          <w:p w14:paraId="1A8B3C68" w14:textId="77777777" w:rsidR="00037149" w:rsidRPr="00432269" w:rsidRDefault="00037149" w:rsidP="007311A8">
            <w:pPr>
              <w:rPr>
                <w:rFonts w:cs="Arial"/>
                <w:b/>
                <w:sz w:val="20"/>
                <w:szCs w:val="20"/>
              </w:rPr>
            </w:pPr>
            <w:r w:rsidRPr="00432269">
              <w:rPr>
                <w:rFonts w:cs="Arial"/>
                <w:b/>
                <w:sz w:val="20"/>
                <w:szCs w:val="20"/>
              </w:rPr>
              <w:t>Assessment</w:t>
            </w:r>
          </w:p>
        </w:tc>
      </w:tr>
      <w:tr w:rsidR="00037149" w:rsidRPr="00432269" w14:paraId="5C1BF333" w14:textId="77777777" w:rsidTr="007311A8">
        <w:trPr>
          <w:trHeight w:val="625"/>
        </w:trPr>
        <w:tc>
          <w:tcPr>
            <w:tcW w:w="1097" w:type="dxa"/>
          </w:tcPr>
          <w:p w14:paraId="0F9A621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15 mins</w:t>
            </w:r>
          </w:p>
        </w:tc>
        <w:tc>
          <w:tcPr>
            <w:tcW w:w="3697" w:type="dxa"/>
            <w:vMerge w:val="restart"/>
          </w:tcPr>
          <w:p w14:paraId="2D92062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 xml:space="preserve">Orientate to the </w:t>
            </w:r>
            <w:proofErr w:type="gramStart"/>
            <w:r w:rsidRPr="00432269">
              <w:rPr>
                <w:rFonts w:cs="Arial"/>
                <w:sz w:val="20"/>
                <w:szCs w:val="20"/>
              </w:rPr>
              <w:t>building</w:t>
            </w:r>
            <w:proofErr w:type="gramEnd"/>
          </w:p>
          <w:p w14:paraId="5601FB40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510A93B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B39144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7CAB09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5E58CC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5E40B23" w14:textId="77777777" w:rsidR="00236A40" w:rsidRPr="00432269" w:rsidRDefault="00236A40" w:rsidP="007311A8">
            <w:pPr>
              <w:rPr>
                <w:rFonts w:cs="Arial"/>
                <w:sz w:val="20"/>
                <w:szCs w:val="20"/>
              </w:rPr>
            </w:pPr>
          </w:p>
          <w:p w14:paraId="7256E57D" w14:textId="0E91AE9A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lastRenderedPageBreak/>
              <w:t xml:space="preserve">Set Ground rules for the </w:t>
            </w:r>
            <w:proofErr w:type="gramStart"/>
            <w:r w:rsidRPr="00432269">
              <w:rPr>
                <w:rFonts w:cs="Arial"/>
                <w:sz w:val="20"/>
                <w:szCs w:val="20"/>
              </w:rPr>
              <w:t>room</w:t>
            </w:r>
            <w:proofErr w:type="gramEnd"/>
          </w:p>
          <w:p w14:paraId="0AAEF0E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5ACD0E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22DC608" w14:textId="77777777" w:rsidR="005F1DFC" w:rsidRDefault="005F1DFC" w:rsidP="007311A8">
            <w:pPr>
              <w:rPr>
                <w:rFonts w:cs="Arial"/>
                <w:sz w:val="20"/>
                <w:szCs w:val="20"/>
              </w:rPr>
            </w:pPr>
          </w:p>
          <w:p w14:paraId="51D75E60" w14:textId="0DE76C2D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 xml:space="preserve">Identify what restrictive practice is and when it may be used in </w:t>
            </w:r>
            <w:proofErr w:type="gramStart"/>
            <w:r w:rsidRPr="00432269">
              <w:rPr>
                <w:rFonts w:cs="Arial"/>
                <w:sz w:val="20"/>
                <w:szCs w:val="20"/>
              </w:rPr>
              <w:t>Wales</w:t>
            </w:r>
            <w:proofErr w:type="gramEnd"/>
          </w:p>
          <w:p w14:paraId="4E4C59A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21807CD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EF01CC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C8D38A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Physical Restraint</w:t>
            </w:r>
          </w:p>
          <w:p w14:paraId="00C2BB7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Environmental Restraint</w:t>
            </w:r>
          </w:p>
          <w:p w14:paraId="499E1CE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1C7492B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54EE2F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E66109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C97828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D4E135F" w14:textId="77777777" w:rsidR="00546875" w:rsidRDefault="00546875" w:rsidP="007311A8">
            <w:pPr>
              <w:rPr>
                <w:rFonts w:cs="Arial"/>
                <w:sz w:val="20"/>
                <w:szCs w:val="20"/>
              </w:rPr>
            </w:pPr>
          </w:p>
          <w:p w14:paraId="31DE9A17" w14:textId="77777777" w:rsidR="00546875" w:rsidRDefault="00546875" w:rsidP="007311A8">
            <w:pPr>
              <w:rPr>
                <w:rFonts w:cs="Arial"/>
                <w:sz w:val="20"/>
                <w:szCs w:val="20"/>
              </w:rPr>
            </w:pPr>
          </w:p>
          <w:p w14:paraId="65685CDF" w14:textId="374A20F1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Break</w:t>
            </w:r>
          </w:p>
          <w:p w14:paraId="6FBFC71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B46267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D3E33A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73" w:type="dxa"/>
          </w:tcPr>
          <w:p w14:paraId="164FEBF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lastRenderedPageBreak/>
              <w:t>Welcome and introduction to the learning outcomes (slide 2 &amp; 3)</w:t>
            </w:r>
          </w:p>
        </w:tc>
        <w:tc>
          <w:tcPr>
            <w:tcW w:w="2273" w:type="dxa"/>
          </w:tcPr>
          <w:p w14:paraId="131BAD2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 xml:space="preserve">Recognise the learning outcomes from today’s </w:t>
            </w:r>
            <w:proofErr w:type="gramStart"/>
            <w:r w:rsidRPr="00432269">
              <w:rPr>
                <w:rFonts w:cs="Arial"/>
                <w:sz w:val="20"/>
                <w:szCs w:val="20"/>
              </w:rPr>
              <w:t>session</w:t>
            </w:r>
            <w:proofErr w:type="gramEnd"/>
          </w:p>
          <w:p w14:paraId="27CEB63E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03232C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 xml:space="preserve">Listen and ask </w:t>
            </w:r>
            <w:proofErr w:type="gramStart"/>
            <w:r w:rsidRPr="00432269">
              <w:rPr>
                <w:rFonts w:cs="Arial"/>
                <w:sz w:val="20"/>
                <w:szCs w:val="20"/>
              </w:rPr>
              <w:t>questions</w:t>
            </w:r>
            <w:proofErr w:type="gramEnd"/>
          </w:p>
          <w:p w14:paraId="60D2D65B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89" w:type="dxa"/>
          </w:tcPr>
          <w:p w14:paraId="137647A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PowerPoint</w:t>
            </w:r>
          </w:p>
          <w:p w14:paraId="3BA7053E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180EAE0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319" w:type="dxa"/>
          </w:tcPr>
          <w:p w14:paraId="19BF549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Questions</w:t>
            </w:r>
          </w:p>
        </w:tc>
      </w:tr>
      <w:tr w:rsidR="00037149" w:rsidRPr="00432269" w14:paraId="288BC836" w14:textId="77777777" w:rsidTr="007311A8">
        <w:trPr>
          <w:trHeight w:val="2043"/>
        </w:trPr>
        <w:tc>
          <w:tcPr>
            <w:tcW w:w="1097" w:type="dxa"/>
          </w:tcPr>
          <w:p w14:paraId="374DD208" w14:textId="78527CFD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lastRenderedPageBreak/>
              <w:t>20mins</w:t>
            </w:r>
          </w:p>
          <w:p w14:paraId="3F7F42F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038D13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EBE78B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C296FCE" w14:textId="0F91E063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25mins</w:t>
            </w:r>
          </w:p>
          <w:p w14:paraId="7CB2E03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550888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D92884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FB9265B" w14:textId="77777777" w:rsidR="00B9497E" w:rsidRPr="00432269" w:rsidRDefault="00B9497E" w:rsidP="007311A8">
            <w:pPr>
              <w:rPr>
                <w:rFonts w:cs="Arial"/>
                <w:sz w:val="20"/>
                <w:szCs w:val="20"/>
              </w:rPr>
            </w:pPr>
          </w:p>
          <w:p w14:paraId="6982A830" w14:textId="14084142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30mins</w:t>
            </w:r>
          </w:p>
        </w:tc>
        <w:tc>
          <w:tcPr>
            <w:tcW w:w="3697" w:type="dxa"/>
            <w:vMerge/>
          </w:tcPr>
          <w:p w14:paraId="547B3392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73" w:type="dxa"/>
          </w:tcPr>
          <w:p w14:paraId="157644B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Slide 5</w:t>
            </w:r>
          </w:p>
          <w:p w14:paraId="7537617E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8A41B6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74B693B" w14:textId="77777777" w:rsidR="005F1DFC" w:rsidRDefault="005F1DFC" w:rsidP="007311A8">
            <w:pPr>
              <w:rPr>
                <w:rFonts w:cs="Arial"/>
                <w:sz w:val="20"/>
                <w:szCs w:val="20"/>
              </w:rPr>
            </w:pPr>
          </w:p>
          <w:p w14:paraId="7AE47647" w14:textId="3112BF8E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 xml:space="preserve">Slide 6 &amp; 7 Offer questions at the </w:t>
            </w:r>
            <w:proofErr w:type="gramStart"/>
            <w:r w:rsidRPr="00432269">
              <w:rPr>
                <w:rFonts w:cs="Arial"/>
                <w:sz w:val="20"/>
                <w:szCs w:val="20"/>
              </w:rPr>
              <w:t>end</w:t>
            </w:r>
            <w:proofErr w:type="gramEnd"/>
          </w:p>
          <w:p w14:paraId="299A86CB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831DD1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BFC39F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Slide 8 &amp; 9</w:t>
            </w:r>
          </w:p>
          <w:p w14:paraId="36487473" w14:textId="7EA8B60A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 xml:space="preserve">Explain what is using a story reflecting the image on the </w:t>
            </w:r>
            <w:proofErr w:type="gramStart"/>
            <w:r w:rsidRPr="00432269">
              <w:rPr>
                <w:rFonts w:cs="Arial"/>
                <w:sz w:val="20"/>
                <w:szCs w:val="20"/>
              </w:rPr>
              <w:t>slide</w:t>
            </w:r>
            <w:proofErr w:type="gramEnd"/>
          </w:p>
          <w:p w14:paraId="14A830B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361237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Check in with audience</w:t>
            </w:r>
          </w:p>
        </w:tc>
        <w:tc>
          <w:tcPr>
            <w:tcW w:w="2273" w:type="dxa"/>
          </w:tcPr>
          <w:p w14:paraId="109A36F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Interactive discussion on the table</w:t>
            </w:r>
          </w:p>
          <w:p w14:paraId="073A8390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AD5CDC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7443A6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F81B65E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E3E276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A4DC8CC" w14:textId="77777777" w:rsidR="006E4C56" w:rsidRPr="00432269" w:rsidRDefault="006E4C56" w:rsidP="007311A8">
            <w:pPr>
              <w:rPr>
                <w:rFonts w:cs="Arial"/>
                <w:sz w:val="20"/>
                <w:szCs w:val="20"/>
              </w:rPr>
            </w:pPr>
          </w:p>
          <w:p w14:paraId="2179E8E4" w14:textId="55124E2C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Using the pictures on the table and the flip chart paper put images that you think relate to these restrictions together</w:t>
            </w:r>
          </w:p>
        </w:tc>
        <w:tc>
          <w:tcPr>
            <w:tcW w:w="2289" w:type="dxa"/>
          </w:tcPr>
          <w:p w14:paraId="5CE84A3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PowerPoint</w:t>
            </w:r>
          </w:p>
          <w:p w14:paraId="5673320F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C5457BF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AB6FC3F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8F7F02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PowerPoint</w:t>
            </w:r>
          </w:p>
          <w:p w14:paraId="2AC3E36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Video</w:t>
            </w:r>
          </w:p>
          <w:p w14:paraId="37F7AFD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421F1F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54CA4A4" w14:textId="551D19A4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Flip chart and accessible photos</w:t>
            </w:r>
          </w:p>
        </w:tc>
        <w:tc>
          <w:tcPr>
            <w:tcW w:w="2319" w:type="dxa"/>
          </w:tcPr>
          <w:p w14:paraId="3854F07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Interactive discussion</w:t>
            </w:r>
          </w:p>
          <w:p w14:paraId="2D9A94C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E4A2D9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22E62A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Opportunity for questions</w:t>
            </w:r>
          </w:p>
        </w:tc>
      </w:tr>
      <w:tr w:rsidR="00037149" w:rsidRPr="00432269" w14:paraId="5FF252E5" w14:textId="77777777" w:rsidTr="007311A8">
        <w:trPr>
          <w:trHeight w:val="1880"/>
        </w:trPr>
        <w:tc>
          <w:tcPr>
            <w:tcW w:w="1097" w:type="dxa"/>
          </w:tcPr>
          <w:p w14:paraId="158C78C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902A790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E9433AB" w14:textId="77777777" w:rsidR="00B94BE3" w:rsidRPr="00432269" w:rsidRDefault="00B94BE3" w:rsidP="007311A8">
            <w:pPr>
              <w:rPr>
                <w:rFonts w:cs="Arial"/>
                <w:sz w:val="20"/>
                <w:szCs w:val="20"/>
              </w:rPr>
            </w:pPr>
          </w:p>
          <w:p w14:paraId="6BF3856C" w14:textId="77777777" w:rsidR="00B9497E" w:rsidRPr="00432269" w:rsidRDefault="00B9497E" w:rsidP="007311A8">
            <w:pPr>
              <w:rPr>
                <w:rFonts w:cs="Arial"/>
                <w:sz w:val="20"/>
                <w:szCs w:val="20"/>
              </w:rPr>
            </w:pPr>
          </w:p>
          <w:p w14:paraId="05E31269" w14:textId="270AFF5E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20mins</w:t>
            </w:r>
          </w:p>
        </w:tc>
        <w:tc>
          <w:tcPr>
            <w:tcW w:w="3697" w:type="dxa"/>
            <w:vMerge/>
          </w:tcPr>
          <w:p w14:paraId="73460A7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73" w:type="dxa"/>
          </w:tcPr>
          <w:p w14:paraId="610CDD5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CE12274" w14:textId="77777777" w:rsidR="00546875" w:rsidRDefault="00546875" w:rsidP="007311A8">
            <w:pPr>
              <w:rPr>
                <w:rFonts w:cs="Arial"/>
                <w:sz w:val="20"/>
                <w:szCs w:val="20"/>
              </w:rPr>
            </w:pPr>
          </w:p>
          <w:p w14:paraId="4593FF30" w14:textId="3BFC1512" w:rsidR="00037149" w:rsidRPr="00432269" w:rsidRDefault="00546875" w:rsidP="007311A8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br/>
            </w:r>
            <w:r>
              <w:rPr>
                <w:rFonts w:cs="Arial"/>
                <w:sz w:val="20"/>
                <w:szCs w:val="20"/>
              </w:rPr>
              <w:br/>
            </w:r>
            <w:r w:rsidR="00037149" w:rsidRPr="00432269">
              <w:rPr>
                <w:rFonts w:cs="Arial"/>
                <w:sz w:val="20"/>
                <w:szCs w:val="20"/>
              </w:rPr>
              <w:t>Side 10</w:t>
            </w:r>
          </w:p>
        </w:tc>
        <w:tc>
          <w:tcPr>
            <w:tcW w:w="2273" w:type="dxa"/>
          </w:tcPr>
          <w:p w14:paraId="59B1B13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89" w:type="dxa"/>
          </w:tcPr>
          <w:p w14:paraId="10E7C66D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319" w:type="dxa"/>
          </w:tcPr>
          <w:p w14:paraId="26B3EF5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</w:tr>
      <w:tr w:rsidR="00037149" w:rsidRPr="00432269" w14:paraId="2E1E8655" w14:textId="77777777" w:rsidTr="007311A8">
        <w:trPr>
          <w:trHeight w:val="1880"/>
        </w:trPr>
        <w:tc>
          <w:tcPr>
            <w:tcW w:w="1097" w:type="dxa"/>
          </w:tcPr>
          <w:p w14:paraId="6E62F70D" w14:textId="2A0C2B6E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45mins</w:t>
            </w:r>
          </w:p>
          <w:p w14:paraId="65ACA21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AD3034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C319A1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5F1B31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4700C2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D3BE0AC" w14:textId="77777777" w:rsidR="00B9497E" w:rsidRPr="00432269" w:rsidRDefault="00B9497E" w:rsidP="007311A8">
            <w:pPr>
              <w:rPr>
                <w:rFonts w:cs="Arial"/>
                <w:sz w:val="20"/>
                <w:szCs w:val="20"/>
              </w:rPr>
            </w:pPr>
          </w:p>
          <w:p w14:paraId="5EFFA8EE" w14:textId="2320F370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55mins</w:t>
            </w:r>
          </w:p>
          <w:p w14:paraId="1100AB1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A9C5241" w14:textId="77777777" w:rsidR="00B9497E" w:rsidRPr="00432269" w:rsidRDefault="00B9497E" w:rsidP="007311A8">
            <w:pPr>
              <w:rPr>
                <w:rFonts w:cs="Arial"/>
                <w:sz w:val="20"/>
                <w:szCs w:val="20"/>
              </w:rPr>
            </w:pPr>
          </w:p>
          <w:p w14:paraId="50568F65" w14:textId="1DE9885C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15mins</w:t>
            </w:r>
          </w:p>
          <w:p w14:paraId="23C7E47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6939938" w14:textId="2FEAEE0F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15mins</w:t>
            </w:r>
          </w:p>
          <w:p w14:paraId="2769CED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130CB40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7F2121E" w14:textId="0D26F95C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30mins</w:t>
            </w:r>
          </w:p>
          <w:p w14:paraId="4473BDDC" w14:textId="77777777" w:rsidR="006E4C56" w:rsidRPr="00432269" w:rsidRDefault="006E4C56" w:rsidP="007311A8">
            <w:pPr>
              <w:rPr>
                <w:rFonts w:cs="Arial"/>
                <w:sz w:val="20"/>
                <w:szCs w:val="20"/>
              </w:rPr>
            </w:pPr>
          </w:p>
          <w:p w14:paraId="7BA2237E" w14:textId="77777777" w:rsidR="006E4C56" w:rsidRPr="00432269" w:rsidRDefault="006E4C56" w:rsidP="007311A8">
            <w:pPr>
              <w:rPr>
                <w:rFonts w:cs="Arial"/>
                <w:sz w:val="20"/>
                <w:szCs w:val="20"/>
              </w:rPr>
            </w:pPr>
          </w:p>
          <w:p w14:paraId="131B0E8A" w14:textId="77777777" w:rsidR="006E4C56" w:rsidRPr="00432269" w:rsidRDefault="006E4C56" w:rsidP="007311A8">
            <w:pPr>
              <w:rPr>
                <w:rFonts w:cs="Arial"/>
                <w:sz w:val="20"/>
                <w:szCs w:val="20"/>
              </w:rPr>
            </w:pPr>
          </w:p>
          <w:p w14:paraId="54EE1C79" w14:textId="77777777" w:rsidR="006E4C56" w:rsidRPr="00432269" w:rsidRDefault="006E4C56" w:rsidP="007311A8">
            <w:pPr>
              <w:rPr>
                <w:rFonts w:cs="Arial"/>
                <w:sz w:val="20"/>
                <w:szCs w:val="20"/>
              </w:rPr>
            </w:pPr>
          </w:p>
          <w:p w14:paraId="6F81C9EC" w14:textId="77777777" w:rsidR="006E4C56" w:rsidRPr="00432269" w:rsidRDefault="006E4C56" w:rsidP="007311A8">
            <w:pPr>
              <w:rPr>
                <w:rFonts w:cs="Arial"/>
                <w:sz w:val="20"/>
                <w:szCs w:val="20"/>
              </w:rPr>
            </w:pPr>
          </w:p>
          <w:p w14:paraId="7B41AC85" w14:textId="77777777" w:rsidR="006E4C56" w:rsidRPr="00432269" w:rsidRDefault="006E4C56" w:rsidP="007311A8">
            <w:pPr>
              <w:rPr>
                <w:rFonts w:cs="Arial"/>
                <w:sz w:val="20"/>
                <w:szCs w:val="20"/>
              </w:rPr>
            </w:pPr>
          </w:p>
          <w:p w14:paraId="6F02ED21" w14:textId="77777777" w:rsidR="006E4C56" w:rsidRPr="00432269" w:rsidRDefault="006E4C56" w:rsidP="007311A8">
            <w:pPr>
              <w:rPr>
                <w:rFonts w:cs="Arial"/>
                <w:sz w:val="20"/>
                <w:szCs w:val="20"/>
              </w:rPr>
            </w:pPr>
          </w:p>
          <w:p w14:paraId="3CD06AE5" w14:textId="77777777" w:rsidR="006E4C56" w:rsidRPr="00432269" w:rsidRDefault="006E4C56" w:rsidP="007311A8">
            <w:pPr>
              <w:rPr>
                <w:rFonts w:cs="Arial"/>
                <w:sz w:val="20"/>
                <w:szCs w:val="20"/>
              </w:rPr>
            </w:pPr>
          </w:p>
          <w:p w14:paraId="4CADE7C2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6A0D5AB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3697" w:type="dxa"/>
            <w:vMerge w:val="restart"/>
          </w:tcPr>
          <w:p w14:paraId="2331D2F2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lastRenderedPageBreak/>
              <w:t>Mechanical</w:t>
            </w:r>
          </w:p>
          <w:p w14:paraId="49764EE0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ABCD3B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Chemical restraint</w:t>
            </w:r>
          </w:p>
          <w:p w14:paraId="19132CB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FA7070E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Seclusion</w:t>
            </w:r>
          </w:p>
          <w:p w14:paraId="15C65BC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5BAF9BD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10BC6D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Lunch</w:t>
            </w:r>
          </w:p>
          <w:p w14:paraId="5BD6FCD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1AEB7CB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6CDD1F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Segregation</w:t>
            </w:r>
          </w:p>
          <w:p w14:paraId="20FCEE2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249774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Coercion</w:t>
            </w:r>
          </w:p>
          <w:p w14:paraId="7771DD92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64E10C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BE60A3D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 xml:space="preserve">What are your </w:t>
            </w:r>
            <w:proofErr w:type="gramStart"/>
            <w:r w:rsidRPr="00432269">
              <w:rPr>
                <w:rFonts w:cs="Arial"/>
                <w:sz w:val="20"/>
                <w:szCs w:val="20"/>
              </w:rPr>
              <w:t>rights</w:t>
            </w:r>
            <w:proofErr w:type="gramEnd"/>
          </w:p>
          <w:p w14:paraId="2323BA9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Consent</w:t>
            </w:r>
          </w:p>
          <w:p w14:paraId="2CBA63C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5920410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DB2939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6D496B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4A5DCCB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A141F1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ADED8D2" w14:textId="77777777" w:rsidR="009E4A0F" w:rsidRPr="00432269" w:rsidRDefault="009E4A0F" w:rsidP="007311A8">
            <w:pPr>
              <w:rPr>
                <w:rFonts w:cs="Arial"/>
                <w:sz w:val="20"/>
                <w:szCs w:val="20"/>
              </w:rPr>
            </w:pPr>
          </w:p>
          <w:p w14:paraId="50F9191B" w14:textId="699B6E2E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 xml:space="preserve">How restrictive practices are </w:t>
            </w:r>
            <w:proofErr w:type="gramStart"/>
            <w:r w:rsidRPr="00432269">
              <w:rPr>
                <w:rFonts w:cs="Arial"/>
                <w:sz w:val="20"/>
                <w:szCs w:val="20"/>
              </w:rPr>
              <w:t>used</w:t>
            </w:r>
            <w:proofErr w:type="gramEnd"/>
          </w:p>
          <w:p w14:paraId="7F450EA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750017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Your rights and restrictive practices</w:t>
            </w:r>
          </w:p>
          <w:p w14:paraId="7354581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An Advocate</w:t>
            </w:r>
          </w:p>
          <w:p w14:paraId="05C456DB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844C3A2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11200E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Nothing to Me without Me</w:t>
            </w:r>
          </w:p>
          <w:p w14:paraId="0AB9A312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EB1946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D96E2FF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08F379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154655D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DC15B8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Questions, Next steps</w:t>
            </w:r>
          </w:p>
          <w:p w14:paraId="1DE1337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3805760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DA4D8B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Evaluation</w:t>
            </w:r>
          </w:p>
          <w:p w14:paraId="481B2772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4C50C0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66AD9D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C348FAE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779005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Finish</w:t>
            </w:r>
          </w:p>
          <w:p w14:paraId="380F0CCE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46B16B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 xml:space="preserve">Identify 7 different types of restrictive interventions used in </w:t>
            </w:r>
            <w:proofErr w:type="gramStart"/>
            <w:r w:rsidRPr="00432269">
              <w:rPr>
                <w:rFonts w:cs="Arial"/>
                <w:sz w:val="20"/>
                <w:szCs w:val="20"/>
              </w:rPr>
              <w:t>Wales</w:t>
            </w:r>
            <w:proofErr w:type="gramEnd"/>
          </w:p>
          <w:p w14:paraId="0B529F0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73" w:type="dxa"/>
          </w:tcPr>
          <w:p w14:paraId="7BABACC0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lastRenderedPageBreak/>
              <w:t>Slide 11, 12 &amp;13</w:t>
            </w:r>
          </w:p>
          <w:p w14:paraId="040F407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82881F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50F138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E6C4B3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B8DCFB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A66D122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571F8E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Slide 14</w:t>
            </w:r>
          </w:p>
          <w:p w14:paraId="1066204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8F09796" w14:textId="3936BF5F" w:rsidR="00037149" w:rsidRPr="00432269" w:rsidRDefault="0014714C" w:rsidP="007311A8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br/>
            </w:r>
            <w:r w:rsidR="00037149" w:rsidRPr="00432269">
              <w:rPr>
                <w:rFonts w:cs="Arial"/>
                <w:sz w:val="20"/>
                <w:szCs w:val="20"/>
              </w:rPr>
              <w:t>Slide 15 &amp; 16</w:t>
            </w:r>
          </w:p>
          <w:p w14:paraId="00F428E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1D16CAD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A42E50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B8B087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lastRenderedPageBreak/>
              <w:t>Slide 17 &amp; 18</w:t>
            </w:r>
          </w:p>
          <w:p w14:paraId="1FD0C70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 xml:space="preserve">What are your human </w:t>
            </w:r>
            <w:proofErr w:type="gramStart"/>
            <w:r w:rsidRPr="00432269">
              <w:rPr>
                <w:rFonts w:cs="Arial"/>
                <w:sz w:val="20"/>
                <w:szCs w:val="20"/>
              </w:rPr>
              <w:t>rights</w:t>
            </w:r>
            <w:proofErr w:type="gramEnd"/>
          </w:p>
          <w:p w14:paraId="27700C8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09D0DE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e.g. medical treatment</w:t>
            </w:r>
          </w:p>
          <w:p w14:paraId="742B2A9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70E9EC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D4F9BAA" w14:textId="77777777" w:rsidR="009E4A0F" w:rsidRPr="00432269" w:rsidRDefault="009E4A0F" w:rsidP="007311A8">
            <w:pPr>
              <w:rPr>
                <w:rFonts w:cs="Arial"/>
                <w:sz w:val="20"/>
                <w:szCs w:val="20"/>
              </w:rPr>
            </w:pPr>
          </w:p>
          <w:p w14:paraId="2469E53E" w14:textId="77777777" w:rsidR="00A30BBE" w:rsidRDefault="00A30BBE" w:rsidP="007311A8">
            <w:pPr>
              <w:rPr>
                <w:rFonts w:cs="Arial"/>
                <w:sz w:val="20"/>
                <w:szCs w:val="20"/>
              </w:rPr>
            </w:pPr>
          </w:p>
          <w:p w14:paraId="582FEAEF" w14:textId="77777777" w:rsidR="00A30BBE" w:rsidRDefault="00A30BBE" w:rsidP="007311A8">
            <w:pPr>
              <w:rPr>
                <w:rFonts w:cs="Arial"/>
                <w:sz w:val="20"/>
                <w:szCs w:val="20"/>
              </w:rPr>
            </w:pPr>
          </w:p>
          <w:p w14:paraId="46ED2429" w14:textId="0D8C3DEA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Slide 19 &amp; 20</w:t>
            </w:r>
          </w:p>
          <w:p w14:paraId="12910EC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1F02ED2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Slide 21 &amp; 22</w:t>
            </w:r>
          </w:p>
          <w:p w14:paraId="5641224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BCCDE8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D81A7A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 xml:space="preserve">Slide 23 Recap of learning objectives and </w:t>
            </w:r>
            <w:proofErr w:type="gramStart"/>
            <w:r w:rsidRPr="00432269">
              <w:rPr>
                <w:rFonts w:cs="Arial"/>
                <w:sz w:val="20"/>
                <w:szCs w:val="20"/>
              </w:rPr>
              <w:t>summary</w:t>
            </w:r>
            <w:proofErr w:type="gramEnd"/>
          </w:p>
          <w:p w14:paraId="1208830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B96D46B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73" w:type="dxa"/>
          </w:tcPr>
          <w:p w14:paraId="145FEDE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lastRenderedPageBreak/>
              <w:t xml:space="preserve">Using the pictures on the table and the flip chart paper put images that you think relate to these restrictions </w:t>
            </w:r>
            <w:proofErr w:type="gramStart"/>
            <w:r w:rsidRPr="00432269">
              <w:rPr>
                <w:rFonts w:cs="Arial"/>
                <w:sz w:val="20"/>
                <w:szCs w:val="20"/>
              </w:rPr>
              <w:t>together</w:t>
            </w:r>
            <w:proofErr w:type="gramEnd"/>
          </w:p>
          <w:p w14:paraId="3F36997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CA9A52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3316A8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A4021E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 xml:space="preserve">Using the pictures on the table and the flip chart paper put images that you think relate to </w:t>
            </w:r>
            <w:r w:rsidRPr="00432269">
              <w:rPr>
                <w:rFonts w:cs="Arial"/>
                <w:sz w:val="20"/>
                <w:szCs w:val="20"/>
              </w:rPr>
              <w:lastRenderedPageBreak/>
              <w:t xml:space="preserve">these restrictions </w:t>
            </w:r>
            <w:proofErr w:type="gramStart"/>
            <w:r w:rsidRPr="00432269">
              <w:rPr>
                <w:rFonts w:cs="Arial"/>
                <w:sz w:val="20"/>
                <w:szCs w:val="20"/>
              </w:rPr>
              <w:t>together</w:t>
            </w:r>
            <w:proofErr w:type="gramEnd"/>
          </w:p>
          <w:p w14:paraId="33019F68" w14:textId="77777777" w:rsidR="009E4A0F" w:rsidRPr="00432269" w:rsidRDefault="009E4A0F" w:rsidP="007311A8">
            <w:pPr>
              <w:rPr>
                <w:rFonts w:cs="Arial"/>
                <w:sz w:val="20"/>
                <w:szCs w:val="20"/>
              </w:rPr>
            </w:pPr>
          </w:p>
          <w:p w14:paraId="6960D8C1" w14:textId="32138C7F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 xml:space="preserve">Can you agree on your table what things you give permission </w:t>
            </w:r>
            <w:proofErr w:type="gramStart"/>
            <w:r w:rsidRPr="00432269">
              <w:rPr>
                <w:rFonts w:cs="Arial"/>
                <w:sz w:val="20"/>
                <w:szCs w:val="20"/>
              </w:rPr>
              <w:t>for</w:t>
            </w:r>
            <w:proofErr w:type="gramEnd"/>
          </w:p>
          <w:p w14:paraId="4368556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4A142D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Discussion</w:t>
            </w:r>
          </w:p>
          <w:p w14:paraId="098DCD3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00720D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C83616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Discussion</w:t>
            </w:r>
          </w:p>
          <w:p w14:paraId="673C4D9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F7A456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Table discussion</w:t>
            </w:r>
          </w:p>
          <w:p w14:paraId="60C5FB5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648919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906759F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17DB22D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CD44FE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89" w:type="dxa"/>
          </w:tcPr>
          <w:p w14:paraId="080AE4F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lastRenderedPageBreak/>
              <w:t>PowerPoint</w:t>
            </w:r>
          </w:p>
          <w:p w14:paraId="24FE44C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9A13B7E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974294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85FDD0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0AF791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6C6150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8211F3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9B8000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603F6AB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Flip chart and photos</w:t>
            </w:r>
          </w:p>
          <w:p w14:paraId="411AE0CD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F2EFAC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8578A20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15A9B5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C05DE1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82562B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D48917F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402839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Video clip</w:t>
            </w:r>
          </w:p>
          <w:p w14:paraId="1F7EF22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641C81EE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4B1776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319" w:type="dxa"/>
          </w:tcPr>
          <w:p w14:paraId="173E927F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lastRenderedPageBreak/>
              <w:t>Oral questions</w:t>
            </w:r>
          </w:p>
          <w:p w14:paraId="5686D11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D0FB5E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Observation</w:t>
            </w:r>
          </w:p>
          <w:p w14:paraId="2EC2E76B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634AEB2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Virtual Quiz</w:t>
            </w:r>
          </w:p>
        </w:tc>
      </w:tr>
      <w:tr w:rsidR="00037149" w:rsidRPr="00432269" w14:paraId="25EC2F7C" w14:textId="77777777" w:rsidTr="007311A8">
        <w:trPr>
          <w:trHeight w:val="1880"/>
        </w:trPr>
        <w:tc>
          <w:tcPr>
            <w:tcW w:w="1097" w:type="dxa"/>
          </w:tcPr>
          <w:p w14:paraId="59D82F85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5A3DB4E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A211EF3" w14:textId="7EC0CC73" w:rsidR="00037149" w:rsidRDefault="00E93846" w:rsidP="007311A8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  <w:r w:rsidR="00037149" w:rsidRPr="00432269">
              <w:rPr>
                <w:rFonts w:cs="Arial"/>
                <w:sz w:val="20"/>
                <w:szCs w:val="20"/>
              </w:rPr>
              <w:t>0 mins</w:t>
            </w:r>
          </w:p>
          <w:p w14:paraId="001D3ED5" w14:textId="77777777" w:rsidR="00E93846" w:rsidRDefault="00E93846" w:rsidP="007311A8">
            <w:pPr>
              <w:rPr>
                <w:rFonts w:cs="Arial"/>
                <w:sz w:val="20"/>
                <w:szCs w:val="20"/>
              </w:rPr>
            </w:pPr>
          </w:p>
          <w:p w14:paraId="078A6EA5" w14:textId="77777777" w:rsidR="00E93846" w:rsidRDefault="00E93846" w:rsidP="007311A8">
            <w:pPr>
              <w:rPr>
                <w:rFonts w:cs="Arial"/>
                <w:sz w:val="20"/>
                <w:szCs w:val="20"/>
              </w:rPr>
            </w:pPr>
          </w:p>
          <w:p w14:paraId="35B01E38" w14:textId="5A719A87" w:rsidR="00E93846" w:rsidRPr="00432269" w:rsidRDefault="00E93846" w:rsidP="007311A8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10 mins</w:t>
            </w:r>
          </w:p>
          <w:p w14:paraId="33ACFB10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E2863C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3E89011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28FBBED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CD56F7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3697" w:type="dxa"/>
            <w:vMerge/>
          </w:tcPr>
          <w:p w14:paraId="0321D98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73" w:type="dxa"/>
          </w:tcPr>
          <w:p w14:paraId="44A3242D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1AFB02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C05EF4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 xml:space="preserve">Slide 24 Ask the </w:t>
            </w:r>
            <w:proofErr w:type="gramStart"/>
            <w:r w:rsidRPr="00432269">
              <w:rPr>
                <w:rFonts w:cs="Arial"/>
                <w:sz w:val="20"/>
                <w:szCs w:val="20"/>
              </w:rPr>
              <w:t>room</w:t>
            </w:r>
            <w:proofErr w:type="gramEnd"/>
          </w:p>
          <w:p w14:paraId="5AB89310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5EEAFB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Provide a summary</w:t>
            </w:r>
          </w:p>
        </w:tc>
        <w:tc>
          <w:tcPr>
            <w:tcW w:w="2273" w:type="dxa"/>
          </w:tcPr>
          <w:p w14:paraId="60D7F6B1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81FBDD7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4C2BD4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Room discussion</w:t>
            </w:r>
          </w:p>
          <w:p w14:paraId="4DE3C39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3BBA89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 xml:space="preserve">We want to know what you think of </w:t>
            </w:r>
            <w:proofErr w:type="gramStart"/>
            <w:r w:rsidRPr="00432269">
              <w:rPr>
                <w:rFonts w:cs="Arial"/>
                <w:sz w:val="20"/>
                <w:szCs w:val="20"/>
              </w:rPr>
              <w:t>today</w:t>
            </w:r>
            <w:proofErr w:type="gramEnd"/>
          </w:p>
          <w:p w14:paraId="014060B6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 xml:space="preserve">Green is </w:t>
            </w:r>
            <w:proofErr w:type="gramStart"/>
            <w:r w:rsidRPr="00432269">
              <w:rPr>
                <w:rFonts w:cs="Arial"/>
                <w:sz w:val="20"/>
                <w:szCs w:val="20"/>
              </w:rPr>
              <w:t>good</w:t>
            </w:r>
            <w:proofErr w:type="gramEnd"/>
          </w:p>
          <w:p w14:paraId="1DCAD94C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Yellow is Ok</w:t>
            </w:r>
          </w:p>
          <w:p w14:paraId="09FEEE6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 xml:space="preserve">Pink/red is </w:t>
            </w:r>
            <w:proofErr w:type="gramStart"/>
            <w:r w:rsidRPr="00432269">
              <w:rPr>
                <w:rFonts w:cs="Arial"/>
                <w:sz w:val="20"/>
                <w:szCs w:val="20"/>
              </w:rPr>
              <w:t>poor</w:t>
            </w:r>
            <w:proofErr w:type="gramEnd"/>
          </w:p>
          <w:p w14:paraId="140D0129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89" w:type="dxa"/>
          </w:tcPr>
          <w:p w14:paraId="51F236E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54313C8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7FEC1242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 xml:space="preserve">PowerPoint </w:t>
            </w:r>
          </w:p>
          <w:p w14:paraId="1E855A8D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0D348583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 xml:space="preserve">Post it and flip </w:t>
            </w:r>
            <w:proofErr w:type="gramStart"/>
            <w:r w:rsidRPr="00432269">
              <w:rPr>
                <w:rFonts w:cs="Arial"/>
                <w:sz w:val="20"/>
                <w:szCs w:val="20"/>
              </w:rPr>
              <w:t>chart</w:t>
            </w:r>
            <w:proofErr w:type="gramEnd"/>
            <w:r w:rsidRPr="00432269">
              <w:rPr>
                <w:rFonts w:cs="Arial"/>
                <w:sz w:val="20"/>
                <w:szCs w:val="20"/>
              </w:rPr>
              <w:t xml:space="preserve"> </w:t>
            </w:r>
          </w:p>
          <w:p w14:paraId="32F2A744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319" w:type="dxa"/>
          </w:tcPr>
          <w:p w14:paraId="2207A9C8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Questions</w:t>
            </w:r>
          </w:p>
          <w:p w14:paraId="1B091B7A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</w:p>
          <w:p w14:paraId="476FC52D" w14:textId="77777777" w:rsidR="00037149" w:rsidRPr="00432269" w:rsidRDefault="00037149" w:rsidP="007311A8">
            <w:pPr>
              <w:rPr>
                <w:rFonts w:cs="Arial"/>
                <w:sz w:val="20"/>
                <w:szCs w:val="20"/>
              </w:rPr>
            </w:pPr>
            <w:r w:rsidRPr="00432269">
              <w:rPr>
                <w:rFonts w:cs="Arial"/>
                <w:sz w:val="20"/>
                <w:szCs w:val="20"/>
              </w:rPr>
              <w:t>Observation</w:t>
            </w:r>
          </w:p>
        </w:tc>
      </w:tr>
      <w:bookmarkEnd w:id="0"/>
    </w:tbl>
    <w:p w14:paraId="7700669E" w14:textId="77777777" w:rsidR="00037149" w:rsidRPr="00037149" w:rsidRDefault="00037149" w:rsidP="00037149"/>
    <w:sectPr w:rsidR="00037149" w:rsidRPr="00037149" w:rsidSect="001654F1">
      <w:footerReference w:type="even" r:id="rId13"/>
      <w:footerReference w:type="default" r:id="rId14"/>
      <w:pgSz w:w="16840" w:h="11900" w:orient="landscape"/>
      <w:pgMar w:top="1440" w:right="1440" w:bottom="1440" w:left="1440" w:header="708" w:footer="283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5C3621" w14:textId="77777777" w:rsidR="00C77BD8" w:rsidRDefault="00C77BD8" w:rsidP="006F0D1C">
      <w:r>
        <w:separator/>
      </w:r>
    </w:p>
    <w:p w14:paraId="33957824" w14:textId="77777777" w:rsidR="00C77BD8" w:rsidRDefault="00C77BD8"/>
    <w:p w14:paraId="082EC324" w14:textId="77777777" w:rsidR="00C77BD8" w:rsidRDefault="00C77BD8" w:rsidP="00500A5C"/>
    <w:p w14:paraId="0500E930" w14:textId="77777777" w:rsidR="00C77BD8" w:rsidRDefault="00C77BD8" w:rsidP="00500A5C"/>
  </w:endnote>
  <w:endnote w:type="continuationSeparator" w:id="0">
    <w:p w14:paraId="57FD50A9" w14:textId="77777777" w:rsidR="00C77BD8" w:rsidRDefault="00C77BD8" w:rsidP="006F0D1C">
      <w:r>
        <w:continuationSeparator/>
      </w:r>
    </w:p>
    <w:p w14:paraId="2C0C3824" w14:textId="77777777" w:rsidR="00C77BD8" w:rsidRDefault="00C77BD8"/>
    <w:p w14:paraId="6BD28143" w14:textId="77777777" w:rsidR="00C77BD8" w:rsidRDefault="00C77BD8" w:rsidP="00500A5C"/>
    <w:p w14:paraId="05B5CC6C" w14:textId="77777777" w:rsidR="00C77BD8" w:rsidRDefault="00C77BD8" w:rsidP="00500A5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280772571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64283A18" w14:textId="77777777" w:rsidR="00EE0CE9" w:rsidRDefault="00EE0CE9" w:rsidP="00500A5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sdt>
    <w:sdtPr>
      <w:rPr>
        <w:rStyle w:val="PageNumber"/>
      </w:rPr>
      <w:id w:val="69007724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649A932" w14:textId="77777777" w:rsidR="00EE0CE9" w:rsidRDefault="00EE0CE9" w:rsidP="00EE0CE9">
        <w:pPr>
          <w:pStyle w:val="Footer"/>
          <w:framePr w:wrap="none" w:vAnchor="text" w:hAnchor="margin" w:xAlign="center" w:y="1"/>
          <w:ind w:right="360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02ECD463" w14:textId="77777777" w:rsidR="00EE0CE9" w:rsidRDefault="00EE0CE9">
    <w:pPr>
      <w:pStyle w:val="Footer"/>
    </w:pPr>
  </w:p>
  <w:p w14:paraId="529C78C2" w14:textId="77777777" w:rsidR="0096335E" w:rsidRDefault="0096335E"/>
  <w:p w14:paraId="57D19D6B" w14:textId="77777777" w:rsidR="0096335E" w:rsidRDefault="0096335E" w:rsidP="00500A5C"/>
  <w:p w14:paraId="1F90F4C7" w14:textId="77777777" w:rsidR="0096335E" w:rsidRDefault="0096335E" w:rsidP="00500A5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77320194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6B5098B" w14:textId="77777777" w:rsidR="00EE0CE9" w:rsidRDefault="00EE0CE9" w:rsidP="00500A5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9F112E"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0A3BEEB1" w14:textId="77777777" w:rsidR="00EE0CE9" w:rsidRDefault="00EE0CE9" w:rsidP="00EE0CE9">
    <w:pPr>
      <w:pStyle w:val="Footer"/>
      <w:ind w:right="360"/>
    </w:pPr>
  </w:p>
  <w:p w14:paraId="3840C3EF" w14:textId="77777777" w:rsidR="0096335E" w:rsidRDefault="0096335E"/>
  <w:p w14:paraId="27A9742E" w14:textId="77777777" w:rsidR="0096335E" w:rsidRDefault="0096335E" w:rsidP="00500A5C"/>
  <w:p w14:paraId="2ADABFB6" w14:textId="77777777" w:rsidR="0096335E" w:rsidRDefault="0096335E" w:rsidP="00500A5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5F3BAE" w14:textId="77777777" w:rsidR="00C77BD8" w:rsidRDefault="00C77BD8" w:rsidP="006F0D1C">
      <w:r>
        <w:separator/>
      </w:r>
    </w:p>
    <w:p w14:paraId="4181753A" w14:textId="77777777" w:rsidR="00C77BD8" w:rsidRDefault="00C77BD8"/>
    <w:p w14:paraId="1E7B04F2" w14:textId="77777777" w:rsidR="00C77BD8" w:rsidRDefault="00C77BD8" w:rsidP="00500A5C"/>
    <w:p w14:paraId="70796757" w14:textId="77777777" w:rsidR="00C77BD8" w:rsidRDefault="00C77BD8" w:rsidP="00500A5C"/>
  </w:footnote>
  <w:footnote w:type="continuationSeparator" w:id="0">
    <w:p w14:paraId="1A345C4C" w14:textId="77777777" w:rsidR="00C77BD8" w:rsidRDefault="00C77BD8" w:rsidP="006F0D1C">
      <w:r>
        <w:continuationSeparator/>
      </w:r>
    </w:p>
    <w:p w14:paraId="65C589AD" w14:textId="77777777" w:rsidR="00C77BD8" w:rsidRDefault="00C77BD8"/>
    <w:p w14:paraId="663FA948" w14:textId="77777777" w:rsidR="00C77BD8" w:rsidRDefault="00C77BD8" w:rsidP="00500A5C"/>
    <w:p w14:paraId="334E1D87" w14:textId="77777777" w:rsidR="00C77BD8" w:rsidRDefault="00C77BD8" w:rsidP="00500A5C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617C9"/>
    <w:multiLevelType w:val="hybridMultilevel"/>
    <w:tmpl w:val="671638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6A055D"/>
    <w:multiLevelType w:val="hybridMultilevel"/>
    <w:tmpl w:val="BF12AD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AE41F3"/>
    <w:multiLevelType w:val="hybridMultilevel"/>
    <w:tmpl w:val="9FCE33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E83776"/>
    <w:multiLevelType w:val="hybridMultilevel"/>
    <w:tmpl w:val="AF7EE1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377262"/>
    <w:multiLevelType w:val="multilevel"/>
    <w:tmpl w:val="DF4C01C2"/>
    <w:lvl w:ilvl="0">
      <w:start w:val="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27CD1FC0"/>
    <w:multiLevelType w:val="hybridMultilevel"/>
    <w:tmpl w:val="95627D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2F4855"/>
    <w:multiLevelType w:val="multilevel"/>
    <w:tmpl w:val="73E204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32C5BB9"/>
    <w:multiLevelType w:val="hybridMultilevel"/>
    <w:tmpl w:val="451C95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530F71"/>
    <w:multiLevelType w:val="hybridMultilevel"/>
    <w:tmpl w:val="F2C4E5D2"/>
    <w:lvl w:ilvl="0" w:tplc="0809000F">
      <w:start w:val="1"/>
      <w:numFmt w:val="decimal"/>
      <w:lvlText w:val="%1."/>
      <w:lvlJc w:val="left"/>
      <w:pPr>
        <w:ind w:left="502" w:hanging="360"/>
      </w:pPr>
    </w:lvl>
    <w:lvl w:ilvl="1" w:tplc="08090019" w:tentative="1">
      <w:start w:val="1"/>
      <w:numFmt w:val="lowerLetter"/>
      <w:lvlText w:val="%2."/>
      <w:lvlJc w:val="left"/>
      <w:pPr>
        <w:ind w:left="1222" w:hanging="360"/>
      </w:pPr>
    </w:lvl>
    <w:lvl w:ilvl="2" w:tplc="0809001B" w:tentative="1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3BE9076F"/>
    <w:multiLevelType w:val="hybridMultilevel"/>
    <w:tmpl w:val="AFFCE7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B52C14"/>
    <w:multiLevelType w:val="hybridMultilevel"/>
    <w:tmpl w:val="7BE2008A"/>
    <w:lvl w:ilvl="0" w:tplc="6E6230C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1" w15:restartNumberingAfterBreak="0">
    <w:nsid w:val="447877CE"/>
    <w:multiLevelType w:val="hybridMultilevel"/>
    <w:tmpl w:val="D19AC0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4523BD"/>
    <w:multiLevelType w:val="hybridMultilevel"/>
    <w:tmpl w:val="E72C23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3F1629"/>
    <w:multiLevelType w:val="hybridMultilevel"/>
    <w:tmpl w:val="BFF003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52774DE"/>
    <w:multiLevelType w:val="hybridMultilevel"/>
    <w:tmpl w:val="92EAA5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D84E03"/>
    <w:multiLevelType w:val="multilevel"/>
    <w:tmpl w:val="20C0D91C"/>
    <w:lvl w:ilvl="0">
      <w:start w:val="1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16" w15:restartNumberingAfterBreak="0">
    <w:nsid w:val="57E121FB"/>
    <w:multiLevelType w:val="hybridMultilevel"/>
    <w:tmpl w:val="C1AEB0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63758A"/>
    <w:multiLevelType w:val="hybridMultilevel"/>
    <w:tmpl w:val="22CE91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00438FA"/>
    <w:multiLevelType w:val="hybridMultilevel"/>
    <w:tmpl w:val="20DCFE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3D5B85"/>
    <w:multiLevelType w:val="hybridMultilevel"/>
    <w:tmpl w:val="A88C76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CE3023"/>
    <w:multiLevelType w:val="hybridMultilevel"/>
    <w:tmpl w:val="116484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1DD0045"/>
    <w:multiLevelType w:val="hybridMultilevel"/>
    <w:tmpl w:val="2B1410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9E402E1"/>
    <w:multiLevelType w:val="hybridMultilevel"/>
    <w:tmpl w:val="E6E20C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C725C9"/>
    <w:multiLevelType w:val="hybridMultilevel"/>
    <w:tmpl w:val="0C1874C2"/>
    <w:lvl w:ilvl="0" w:tplc="D3260A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224F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D8092F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F9860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049B6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12D90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3BAC2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792F69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1A620C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CE958C0"/>
    <w:multiLevelType w:val="hybridMultilevel"/>
    <w:tmpl w:val="3168D3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0E2009"/>
    <w:multiLevelType w:val="hybridMultilevel"/>
    <w:tmpl w:val="75B625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38861624">
    <w:abstractNumId w:val="23"/>
  </w:num>
  <w:num w:numId="2" w16cid:durableId="1326276764">
    <w:abstractNumId w:val="13"/>
  </w:num>
  <w:num w:numId="3" w16cid:durableId="1716083822">
    <w:abstractNumId w:val="14"/>
  </w:num>
  <w:num w:numId="4" w16cid:durableId="1558585848">
    <w:abstractNumId w:val="17"/>
  </w:num>
  <w:num w:numId="5" w16cid:durableId="949431740">
    <w:abstractNumId w:val="22"/>
  </w:num>
  <w:num w:numId="6" w16cid:durableId="1409035110">
    <w:abstractNumId w:val="5"/>
  </w:num>
  <w:num w:numId="7" w16cid:durableId="2055153943">
    <w:abstractNumId w:val="19"/>
  </w:num>
  <w:num w:numId="8" w16cid:durableId="789016327">
    <w:abstractNumId w:val="3"/>
  </w:num>
  <w:num w:numId="9" w16cid:durableId="1778400717">
    <w:abstractNumId w:val="18"/>
  </w:num>
  <w:num w:numId="10" w16cid:durableId="1932161857">
    <w:abstractNumId w:val="11"/>
  </w:num>
  <w:num w:numId="11" w16cid:durableId="473065996">
    <w:abstractNumId w:val="0"/>
  </w:num>
  <w:num w:numId="12" w16cid:durableId="1769889474">
    <w:abstractNumId w:val="24"/>
  </w:num>
  <w:num w:numId="13" w16cid:durableId="67308076">
    <w:abstractNumId w:val="9"/>
  </w:num>
  <w:num w:numId="14" w16cid:durableId="1695232045">
    <w:abstractNumId w:val="21"/>
  </w:num>
  <w:num w:numId="15" w16cid:durableId="1191339029">
    <w:abstractNumId w:val="4"/>
  </w:num>
  <w:num w:numId="16" w16cid:durableId="943416005">
    <w:abstractNumId w:val="16"/>
  </w:num>
  <w:num w:numId="17" w16cid:durableId="948466027">
    <w:abstractNumId w:val="7"/>
  </w:num>
  <w:num w:numId="18" w16cid:durableId="939221971">
    <w:abstractNumId w:val="12"/>
  </w:num>
  <w:num w:numId="19" w16cid:durableId="1836604854">
    <w:abstractNumId w:val="20"/>
  </w:num>
  <w:num w:numId="20" w16cid:durableId="1302034228">
    <w:abstractNumId w:val="15"/>
  </w:num>
  <w:num w:numId="21" w16cid:durableId="303657828">
    <w:abstractNumId w:val="6"/>
  </w:num>
  <w:num w:numId="22" w16cid:durableId="1035810113">
    <w:abstractNumId w:val="2"/>
  </w:num>
  <w:num w:numId="23" w16cid:durableId="127092436">
    <w:abstractNumId w:val="8"/>
  </w:num>
  <w:num w:numId="24" w16cid:durableId="723599386">
    <w:abstractNumId w:val="1"/>
  </w:num>
  <w:num w:numId="25" w16cid:durableId="818425253">
    <w:abstractNumId w:val="25"/>
  </w:num>
  <w:num w:numId="26" w16cid:durableId="97972474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7149"/>
    <w:rsid w:val="00005ABF"/>
    <w:rsid w:val="000069EE"/>
    <w:rsid w:val="00010B31"/>
    <w:rsid w:val="000261F6"/>
    <w:rsid w:val="00037149"/>
    <w:rsid w:val="00042AF5"/>
    <w:rsid w:val="000473FC"/>
    <w:rsid w:val="00063331"/>
    <w:rsid w:val="00081FAA"/>
    <w:rsid w:val="000857D6"/>
    <w:rsid w:val="000B5F86"/>
    <w:rsid w:val="000C274D"/>
    <w:rsid w:val="000D2A56"/>
    <w:rsid w:val="000D2CF8"/>
    <w:rsid w:val="000D72BB"/>
    <w:rsid w:val="000E0DA1"/>
    <w:rsid w:val="000E26A4"/>
    <w:rsid w:val="000E71D5"/>
    <w:rsid w:val="000F3EBA"/>
    <w:rsid w:val="000F7629"/>
    <w:rsid w:val="00103564"/>
    <w:rsid w:val="001433C6"/>
    <w:rsid w:val="0014714C"/>
    <w:rsid w:val="00155FA9"/>
    <w:rsid w:val="00161D74"/>
    <w:rsid w:val="001652F0"/>
    <w:rsid w:val="001654F1"/>
    <w:rsid w:val="00165F62"/>
    <w:rsid w:val="0019278D"/>
    <w:rsid w:val="001A439A"/>
    <w:rsid w:val="001C52AD"/>
    <w:rsid w:val="001D5DCB"/>
    <w:rsid w:val="001E2FA6"/>
    <w:rsid w:val="001E7315"/>
    <w:rsid w:val="001F093C"/>
    <w:rsid w:val="001F62C5"/>
    <w:rsid w:val="00202C2D"/>
    <w:rsid w:val="00217410"/>
    <w:rsid w:val="00221F13"/>
    <w:rsid w:val="00234C0B"/>
    <w:rsid w:val="00236A40"/>
    <w:rsid w:val="00237BA2"/>
    <w:rsid w:val="00240CE4"/>
    <w:rsid w:val="002420F6"/>
    <w:rsid w:val="0027151A"/>
    <w:rsid w:val="002A2997"/>
    <w:rsid w:val="002A3009"/>
    <w:rsid w:val="002A7628"/>
    <w:rsid w:val="002D483D"/>
    <w:rsid w:val="002E1190"/>
    <w:rsid w:val="002E5120"/>
    <w:rsid w:val="0030119A"/>
    <w:rsid w:val="00342508"/>
    <w:rsid w:val="00357ECB"/>
    <w:rsid w:val="00373A63"/>
    <w:rsid w:val="00376D9D"/>
    <w:rsid w:val="00390C41"/>
    <w:rsid w:val="003916FB"/>
    <w:rsid w:val="003A71DA"/>
    <w:rsid w:val="003B3EDB"/>
    <w:rsid w:val="00411DFF"/>
    <w:rsid w:val="004217F9"/>
    <w:rsid w:val="00432269"/>
    <w:rsid w:val="00436395"/>
    <w:rsid w:val="00436B59"/>
    <w:rsid w:val="00441C3A"/>
    <w:rsid w:val="00461956"/>
    <w:rsid w:val="0047593C"/>
    <w:rsid w:val="00490966"/>
    <w:rsid w:val="004A2B73"/>
    <w:rsid w:val="004B098C"/>
    <w:rsid w:val="004E4979"/>
    <w:rsid w:val="00500A5C"/>
    <w:rsid w:val="005165F3"/>
    <w:rsid w:val="005217F4"/>
    <w:rsid w:val="0052666E"/>
    <w:rsid w:val="00531AE7"/>
    <w:rsid w:val="00546875"/>
    <w:rsid w:val="00584E1B"/>
    <w:rsid w:val="005B1DDB"/>
    <w:rsid w:val="005C0BEA"/>
    <w:rsid w:val="005D5FCE"/>
    <w:rsid w:val="005F02B7"/>
    <w:rsid w:val="005F1DFC"/>
    <w:rsid w:val="00611569"/>
    <w:rsid w:val="00614D4F"/>
    <w:rsid w:val="0063203A"/>
    <w:rsid w:val="00646528"/>
    <w:rsid w:val="0064670A"/>
    <w:rsid w:val="00695D27"/>
    <w:rsid w:val="00696111"/>
    <w:rsid w:val="006B6DCE"/>
    <w:rsid w:val="006B784E"/>
    <w:rsid w:val="006C3460"/>
    <w:rsid w:val="006E0408"/>
    <w:rsid w:val="006E4C56"/>
    <w:rsid w:val="006F0D1C"/>
    <w:rsid w:val="007125A6"/>
    <w:rsid w:val="00717CFB"/>
    <w:rsid w:val="00717EAC"/>
    <w:rsid w:val="00730389"/>
    <w:rsid w:val="007A17CF"/>
    <w:rsid w:val="007B07F3"/>
    <w:rsid w:val="007B277D"/>
    <w:rsid w:val="007B3F42"/>
    <w:rsid w:val="007E2396"/>
    <w:rsid w:val="007F25C9"/>
    <w:rsid w:val="00803876"/>
    <w:rsid w:val="00813690"/>
    <w:rsid w:val="00837C3B"/>
    <w:rsid w:val="00882052"/>
    <w:rsid w:val="008842E2"/>
    <w:rsid w:val="008B3446"/>
    <w:rsid w:val="008C0ED5"/>
    <w:rsid w:val="008C1C04"/>
    <w:rsid w:val="0092550A"/>
    <w:rsid w:val="0093484F"/>
    <w:rsid w:val="00950B00"/>
    <w:rsid w:val="009565B6"/>
    <w:rsid w:val="0096335E"/>
    <w:rsid w:val="00965D79"/>
    <w:rsid w:val="009832ED"/>
    <w:rsid w:val="00991838"/>
    <w:rsid w:val="009A06F8"/>
    <w:rsid w:val="009A140C"/>
    <w:rsid w:val="009B4DD5"/>
    <w:rsid w:val="009E0477"/>
    <w:rsid w:val="009E4A0F"/>
    <w:rsid w:val="009F112E"/>
    <w:rsid w:val="009F2211"/>
    <w:rsid w:val="00A30BBE"/>
    <w:rsid w:val="00A50688"/>
    <w:rsid w:val="00A6144C"/>
    <w:rsid w:val="00A729E2"/>
    <w:rsid w:val="00A77082"/>
    <w:rsid w:val="00A878F8"/>
    <w:rsid w:val="00A9035B"/>
    <w:rsid w:val="00AA32D5"/>
    <w:rsid w:val="00AC1B2C"/>
    <w:rsid w:val="00AF1975"/>
    <w:rsid w:val="00B04944"/>
    <w:rsid w:val="00B217AA"/>
    <w:rsid w:val="00B34770"/>
    <w:rsid w:val="00B43A22"/>
    <w:rsid w:val="00B61A00"/>
    <w:rsid w:val="00B736C2"/>
    <w:rsid w:val="00B74870"/>
    <w:rsid w:val="00B74FCC"/>
    <w:rsid w:val="00B8787B"/>
    <w:rsid w:val="00B9497E"/>
    <w:rsid w:val="00B94BE3"/>
    <w:rsid w:val="00BB3FEE"/>
    <w:rsid w:val="00BC00B9"/>
    <w:rsid w:val="00BD5ABB"/>
    <w:rsid w:val="00BD704D"/>
    <w:rsid w:val="00BD7356"/>
    <w:rsid w:val="00BE2DFC"/>
    <w:rsid w:val="00BE57B9"/>
    <w:rsid w:val="00BE657E"/>
    <w:rsid w:val="00BF1E15"/>
    <w:rsid w:val="00BF4E1B"/>
    <w:rsid w:val="00C05536"/>
    <w:rsid w:val="00C1761F"/>
    <w:rsid w:val="00C317D7"/>
    <w:rsid w:val="00C6083A"/>
    <w:rsid w:val="00C67F15"/>
    <w:rsid w:val="00C77BD8"/>
    <w:rsid w:val="00C80571"/>
    <w:rsid w:val="00D0087A"/>
    <w:rsid w:val="00D03118"/>
    <w:rsid w:val="00D40093"/>
    <w:rsid w:val="00D43764"/>
    <w:rsid w:val="00D5430E"/>
    <w:rsid w:val="00D62D96"/>
    <w:rsid w:val="00D65123"/>
    <w:rsid w:val="00D875FB"/>
    <w:rsid w:val="00D941E4"/>
    <w:rsid w:val="00D95C5F"/>
    <w:rsid w:val="00DB65D7"/>
    <w:rsid w:val="00E068AA"/>
    <w:rsid w:val="00E139CE"/>
    <w:rsid w:val="00E2508A"/>
    <w:rsid w:val="00E35B20"/>
    <w:rsid w:val="00E35CD2"/>
    <w:rsid w:val="00E4536F"/>
    <w:rsid w:val="00E66830"/>
    <w:rsid w:val="00E75DD5"/>
    <w:rsid w:val="00E77368"/>
    <w:rsid w:val="00E8040A"/>
    <w:rsid w:val="00E82739"/>
    <w:rsid w:val="00E93846"/>
    <w:rsid w:val="00ED33BB"/>
    <w:rsid w:val="00ED7F13"/>
    <w:rsid w:val="00EE0CE9"/>
    <w:rsid w:val="00EE22FA"/>
    <w:rsid w:val="00F013AC"/>
    <w:rsid w:val="00F1409A"/>
    <w:rsid w:val="00F25A1A"/>
    <w:rsid w:val="00F4584B"/>
    <w:rsid w:val="00F510A7"/>
    <w:rsid w:val="00F64C15"/>
    <w:rsid w:val="00F805FF"/>
    <w:rsid w:val="00F929D6"/>
    <w:rsid w:val="00FA2EB2"/>
    <w:rsid w:val="00FD6EE0"/>
    <w:rsid w:val="00FD739E"/>
    <w:rsid w:val="00FE04D2"/>
    <w:rsid w:val="00FF756B"/>
    <w:rsid w:val="00FF7B03"/>
    <w:rsid w:val="357B2CDA"/>
    <w:rsid w:val="4DC8E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26CC3A"/>
  <w15:chartTrackingRefBased/>
  <w15:docId w15:val="{480AE66D-7E08-477A-A22C-E0667683C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0A5C"/>
    <w:rPr>
      <w:rFonts w:ascii="Arial" w:hAnsi="Arial"/>
      <w:sz w:val="28"/>
    </w:rPr>
  </w:style>
  <w:style w:type="paragraph" w:styleId="Heading1">
    <w:name w:val="heading 1"/>
    <w:basedOn w:val="Normal"/>
    <w:next w:val="Normal"/>
    <w:link w:val="Heading1Char"/>
    <w:uiPriority w:val="9"/>
    <w:qFormat/>
    <w:rsid w:val="00165F62"/>
    <w:pPr>
      <w:spacing w:line="276" w:lineRule="auto"/>
      <w:outlineLvl w:val="0"/>
    </w:pPr>
    <w:rPr>
      <w:rFonts w:cs="Arial"/>
      <w:b/>
      <w:color w:val="171717" w:themeColor="background2" w:themeShade="1A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65F6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143F4E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3038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143F4E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F0D1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F0D1C"/>
  </w:style>
  <w:style w:type="paragraph" w:styleId="Footer">
    <w:name w:val="footer"/>
    <w:basedOn w:val="Normal"/>
    <w:link w:val="FooterChar"/>
    <w:uiPriority w:val="99"/>
    <w:unhideWhenUsed/>
    <w:rsid w:val="006F0D1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F0D1C"/>
  </w:style>
  <w:style w:type="character" w:styleId="PageNumber">
    <w:name w:val="page number"/>
    <w:basedOn w:val="DefaultParagraphFont"/>
    <w:uiPriority w:val="99"/>
    <w:semiHidden/>
    <w:unhideWhenUsed/>
    <w:rsid w:val="00EE0CE9"/>
  </w:style>
  <w:style w:type="table" w:styleId="TableGrid">
    <w:name w:val="Table Grid"/>
    <w:basedOn w:val="TableNormal"/>
    <w:uiPriority w:val="39"/>
    <w:rsid w:val="00FE04D2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0D72BB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1">
    <w:name w:val="Plain Table 1"/>
    <w:basedOn w:val="TableNormal"/>
    <w:uiPriority w:val="41"/>
    <w:rsid w:val="000D72BB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0D72BB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64C0DA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64C0DA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64C0DA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64C0DA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PlainTable3">
    <w:name w:val="Plain Table 3"/>
    <w:basedOn w:val="TableNormal"/>
    <w:uiPriority w:val="43"/>
    <w:rsid w:val="000D72BB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64C0DA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64C0DA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GridTable1Light">
    <w:name w:val="Grid Table 1 Light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83CDE1" w:themeColor="text1" w:themeTint="66"/>
        <w:left w:val="single" w:sz="4" w:space="0" w:color="83CDE1" w:themeColor="text1" w:themeTint="66"/>
        <w:bottom w:val="single" w:sz="4" w:space="0" w:color="83CDE1" w:themeColor="text1" w:themeTint="66"/>
        <w:right w:val="single" w:sz="4" w:space="0" w:color="83CDE1" w:themeColor="text1" w:themeTint="66"/>
        <w:insideH w:val="single" w:sz="4" w:space="0" w:color="83CDE1" w:themeColor="text1" w:themeTint="66"/>
        <w:insideV w:val="single" w:sz="4" w:space="0" w:color="83CDE1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46B4D2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6B4D2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86C8E0" w:themeColor="accent1" w:themeTint="66"/>
        <w:left w:val="single" w:sz="4" w:space="0" w:color="86C8E0" w:themeColor="accent1" w:themeTint="66"/>
        <w:bottom w:val="single" w:sz="4" w:space="0" w:color="86C8E0" w:themeColor="accent1" w:themeTint="66"/>
        <w:right w:val="single" w:sz="4" w:space="0" w:color="86C8E0" w:themeColor="accent1" w:themeTint="66"/>
        <w:insideH w:val="single" w:sz="4" w:space="0" w:color="86C8E0" w:themeColor="accent1" w:themeTint="66"/>
        <w:insideV w:val="single" w:sz="4" w:space="0" w:color="86C8E0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AADD0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AADD0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FBDC94" w:themeColor="accent2" w:themeTint="66"/>
        <w:left w:val="single" w:sz="4" w:space="0" w:color="FBDC94" w:themeColor="accent2" w:themeTint="66"/>
        <w:bottom w:val="single" w:sz="4" w:space="0" w:color="FBDC94" w:themeColor="accent2" w:themeTint="66"/>
        <w:right w:val="single" w:sz="4" w:space="0" w:color="FBDC94" w:themeColor="accent2" w:themeTint="66"/>
        <w:insideH w:val="single" w:sz="4" w:space="0" w:color="FBDC94" w:themeColor="accent2" w:themeTint="66"/>
        <w:insideV w:val="single" w:sz="4" w:space="0" w:color="FBDC94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ACB5F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ACB5F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DDB8CC" w:themeColor="accent3" w:themeTint="66"/>
        <w:left w:val="single" w:sz="4" w:space="0" w:color="DDB8CC" w:themeColor="accent3" w:themeTint="66"/>
        <w:bottom w:val="single" w:sz="4" w:space="0" w:color="DDB8CC" w:themeColor="accent3" w:themeTint="66"/>
        <w:right w:val="single" w:sz="4" w:space="0" w:color="DDB8CC" w:themeColor="accent3" w:themeTint="66"/>
        <w:insideH w:val="single" w:sz="4" w:space="0" w:color="DDB8CC" w:themeColor="accent3" w:themeTint="66"/>
        <w:insideV w:val="single" w:sz="4" w:space="0" w:color="DDB8CC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D94B3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D94B3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B9A6D1" w:themeColor="accent4" w:themeTint="66"/>
        <w:left w:val="single" w:sz="4" w:space="0" w:color="B9A6D1" w:themeColor="accent4" w:themeTint="66"/>
        <w:bottom w:val="single" w:sz="4" w:space="0" w:color="B9A6D1" w:themeColor="accent4" w:themeTint="66"/>
        <w:right w:val="single" w:sz="4" w:space="0" w:color="B9A6D1" w:themeColor="accent4" w:themeTint="66"/>
        <w:insideH w:val="single" w:sz="4" w:space="0" w:color="B9A6D1" w:themeColor="accent4" w:themeTint="66"/>
        <w:insideV w:val="single" w:sz="4" w:space="0" w:color="B9A6D1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977ABA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77ABA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C7E7A3" w:themeColor="accent6" w:themeTint="66"/>
        <w:left w:val="single" w:sz="4" w:space="0" w:color="C7E7A3" w:themeColor="accent6" w:themeTint="66"/>
        <w:bottom w:val="single" w:sz="4" w:space="0" w:color="C7E7A3" w:themeColor="accent6" w:themeTint="66"/>
        <w:right w:val="single" w:sz="4" w:space="0" w:color="C7E7A3" w:themeColor="accent6" w:themeTint="66"/>
        <w:insideH w:val="single" w:sz="4" w:space="0" w:color="C7E7A3" w:themeColor="accent6" w:themeTint="66"/>
        <w:insideV w:val="single" w:sz="4" w:space="0" w:color="C7E7A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BDC75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BDC75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5Dark">
    <w:name w:val="Grid Table 5 Dark"/>
    <w:basedOn w:val="TableNormal"/>
    <w:uiPriority w:val="50"/>
    <w:rsid w:val="000D72B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E6F0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5768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5768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95768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95768" w:themeFill="text1"/>
      </w:tcPr>
    </w:tblStylePr>
    <w:tblStylePr w:type="band1Vert">
      <w:tblPr/>
      <w:tcPr>
        <w:shd w:val="clear" w:color="auto" w:fill="83CDE1" w:themeFill="text1" w:themeFillTint="66"/>
      </w:tcPr>
    </w:tblStylePr>
    <w:tblStylePr w:type="band1Horz">
      <w:tblPr/>
      <w:tcPr>
        <w:shd w:val="clear" w:color="auto" w:fill="83CDE1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rsid w:val="000D72B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2E4EF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B5569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B5569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B5569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B5569" w:themeFill="accent1"/>
      </w:tcPr>
    </w:tblStylePr>
    <w:tblStylePr w:type="band1Vert">
      <w:tblPr/>
      <w:tcPr>
        <w:shd w:val="clear" w:color="auto" w:fill="86C8E0" w:themeFill="accent1" w:themeFillTint="66"/>
      </w:tcPr>
    </w:tblStylePr>
    <w:tblStylePr w:type="band1Horz">
      <w:tblPr/>
      <w:tcPr>
        <w:shd w:val="clear" w:color="auto" w:fill="86C8E0" w:themeFill="accent1" w:themeFillTint="66"/>
      </w:tcPr>
    </w:tblStylePr>
  </w:style>
  <w:style w:type="table" w:styleId="GridTable5Dark-Accent3">
    <w:name w:val="Grid Table 5 Dark Accent 3"/>
    <w:basedOn w:val="TableNormal"/>
    <w:uiPriority w:val="50"/>
    <w:rsid w:val="000D72B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DBE5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A5081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A5081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A5081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A5081" w:themeFill="accent3"/>
      </w:tcPr>
    </w:tblStylePr>
    <w:tblStylePr w:type="band1Vert">
      <w:tblPr/>
      <w:tcPr>
        <w:shd w:val="clear" w:color="auto" w:fill="DDB8CC" w:themeFill="accent3" w:themeFillTint="66"/>
      </w:tcPr>
    </w:tblStylePr>
    <w:tblStylePr w:type="band1Horz">
      <w:tblPr/>
      <w:tcPr>
        <w:shd w:val="clear" w:color="auto" w:fill="DDB8CC" w:themeFill="accent3" w:themeFillTint="66"/>
      </w:tcPr>
    </w:tblStylePr>
  </w:style>
  <w:style w:type="table" w:styleId="GridTable4-Accent6">
    <w:name w:val="Grid Table 4 Accent 6"/>
    <w:basedOn w:val="TableNormal"/>
    <w:uiPriority w:val="49"/>
    <w:rsid w:val="000D72BB"/>
    <w:tblPr>
      <w:tblStyleRowBandSize w:val="1"/>
      <w:tblStyleColBandSize w:val="1"/>
      <w:tblBorders>
        <w:top w:val="single" w:sz="4" w:space="0" w:color="ABDC75" w:themeColor="accent6" w:themeTint="99"/>
        <w:left w:val="single" w:sz="4" w:space="0" w:color="ABDC75" w:themeColor="accent6" w:themeTint="99"/>
        <w:bottom w:val="single" w:sz="4" w:space="0" w:color="ABDC75" w:themeColor="accent6" w:themeTint="99"/>
        <w:right w:val="single" w:sz="4" w:space="0" w:color="ABDC75" w:themeColor="accent6" w:themeTint="99"/>
        <w:insideH w:val="single" w:sz="4" w:space="0" w:color="ABDC75" w:themeColor="accent6" w:themeTint="99"/>
        <w:insideV w:val="single" w:sz="4" w:space="0" w:color="ABDC75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3B22D" w:themeColor="accent6"/>
          <w:left w:val="single" w:sz="4" w:space="0" w:color="73B22D" w:themeColor="accent6"/>
          <w:bottom w:val="single" w:sz="4" w:space="0" w:color="73B22D" w:themeColor="accent6"/>
          <w:right w:val="single" w:sz="4" w:space="0" w:color="73B22D" w:themeColor="accent6"/>
          <w:insideH w:val="nil"/>
          <w:insideV w:val="nil"/>
        </w:tcBorders>
        <w:shd w:val="clear" w:color="auto" w:fill="73B22D" w:themeFill="accent6"/>
      </w:tcPr>
    </w:tblStylePr>
    <w:tblStylePr w:type="lastRow">
      <w:rPr>
        <w:b/>
        <w:bCs/>
      </w:rPr>
      <w:tblPr/>
      <w:tcPr>
        <w:tcBorders>
          <w:top w:val="double" w:sz="4" w:space="0" w:color="73B22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F3D0" w:themeFill="accent6" w:themeFillTint="33"/>
      </w:tcPr>
    </w:tblStylePr>
    <w:tblStylePr w:type="band1Horz">
      <w:tblPr/>
      <w:tcPr>
        <w:shd w:val="clear" w:color="auto" w:fill="E3F3D0" w:themeFill="accent6" w:themeFillTint="33"/>
      </w:tcPr>
    </w:tblStylePr>
  </w:style>
  <w:style w:type="table" w:styleId="GridTable4-Accent2">
    <w:name w:val="Grid Table 4 Accent 2"/>
    <w:basedOn w:val="TableNormal"/>
    <w:uiPriority w:val="49"/>
    <w:rsid w:val="000D72BB"/>
    <w:tblPr>
      <w:tblStyleRowBandSize w:val="1"/>
      <w:tblStyleColBandSize w:val="1"/>
      <w:tblBorders>
        <w:top w:val="single" w:sz="4" w:space="0" w:color="FACB5F" w:themeColor="accent2" w:themeTint="99"/>
        <w:left w:val="single" w:sz="4" w:space="0" w:color="FACB5F" w:themeColor="accent2" w:themeTint="99"/>
        <w:bottom w:val="single" w:sz="4" w:space="0" w:color="FACB5F" w:themeColor="accent2" w:themeTint="99"/>
        <w:right w:val="single" w:sz="4" w:space="0" w:color="FACB5F" w:themeColor="accent2" w:themeTint="99"/>
        <w:insideH w:val="single" w:sz="4" w:space="0" w:color="FACB5F" w:themeColor="accent2" w:themeTint="99"/>
        <w:insideV w:val="single" w:sz="4" w:space="0" w:color="FACB5F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6A307" w:themeColor="accent2"/>
          <w:left w:val="single" w:sz="4" w:space="0" w:color="E6A307" w:themeColor="accent2"/>
          <w:bottom w:val="single" w:sz="4" w:space="0" w:color="E6A307" w:themeColor="accent2"/>
          <w:right w:val="single" w:sz="4" w:space="0" w:color="E6A307" w:themeColor="accent2"/>
          <w:insideH w:val="nil"/>
          <w:insideV w:val="nil"/>
        </w:tcBorders>
        <w:shd w:val="clear" w:color="auto" w:fill="E6A307" w:themeFill="accent2"/>
      </w:tcPr>
    </w:tblStylePr>
    <w:tblStylePr w:type="lastRow">
      <w:rPr>
        <w:b/>
        <w:bCs/>
      </w:rPr>
      <w:tblPr/>
      <w:tcPr>
        <w:tcBorders>
          <w:top w:val="double" w:sz="4" w:space="0" w:color="E6A307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DC9" w:themeFill="accent2" w:themeFillTint="33"/>
      </w:tcPr>
    </w:tblStylePr>
    <w:tblStylePr w:type="band1Horz">
      <w:tblPr/>
      <w:tcPr>
        <w:shd w:val="clear" w:color="auto" w:fill="FDEDC9" w:themeFill="accent2" w:themeFillTint="33"/>
      </w:tcPr>
    </w:tblStylePr>
  </w:style>
  <w:style w:type="table" w:styleId="GridTable4-Accent1">
    <w:name w:val="Grid Table 4 Accent 1"/>
    <w:basedOn w:val="TableNormal"/>
    <w:uiPriority w:val="49"/>
    <w:rsid w:val="000D72BB"/>
    <w:tblPr>
      <w:tblStyleRowBandSize w:val="1"/>
      <w:tblStyleColBandSize w:val="1"/>
      <w:tblBorders>
        <w:top w:val="single" w:sz="4" w:space="0" w:color="4AADD0" w:themeColor="accent1" w:themeTint="99"/>
        <w:left w:val="single" w:sz="4" w:space="0" w:color="4AADD0" w:themeColor="accent1" w:themeTint="99"/>
        <w:bottom w:val="single" w:sz="4" w:space="0" w:color="4AADD0" w:themeColor="accent1" w:themeTint="99"/>
        <w:right w:val="single" w:sz="4" w:space="0" w:color="4AADD0" w:themeColor="accent1" w:themeTint="99"/>
        <w:insideH w:val="single" w:sz="4" w:space="0" w:color="4AADD0" w:themeColor="accent1" w:themeTint="99"/>
        <w:insideV w:val="single" w:sz="4" w:space="0" w:color="4AADD0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B5569" w:themeColor="accent1"/>
          <w:left w:val="single" w:sz="4" w:space="0" w:color="1B5569" w:themeColor="accent1"/>
          <w:bottom w:val="single" w:sz="4" w:space="0" w:color="1B5569" w:themeColor="accent1"/>
          <w:right w:val="single" w:sz="4" w:space="0" w:color="1B5569" w:themeColor="accent1"/>
          <w:insideH w:val="nil"/>
          <w:insideV w:val="nil"/>
        </w:tcBorders>
        <w:shd w:val="clear" w:color="auto" w:fill="1B5569" w:themeFill="accent1"/>
      </w:tcPr>
    </w:tblStylePr>
    <w:tblStylePr w:type="lastRow">
      <w:rPr>
        <w:b/>
        <w:bCs/>
      </w:rPr>
      <w:tblPr/>
      <w:tcPr>
        <w:tcBorders>
          <w:top w:val="double" w:sz="4" w:space="0" w:color="1B5569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2E4EF" w:themeFill="accent1" w:themeFillTint="33"/>
      </w:tcPr>
    </w:tblStylePr>
    <w:tblStylePr w:type="band1Horz">
      <w:tblPr/>
      <w:tcPr>
        <w:shd w:val="clear" w:color="auto" w:fill="C2E4EF" w:themeFill="accent1" w:themeFillTint="33"/>
      </w:tcPr>
    </w:tblStylePr>
  </w:style>
  <w:style w:type="table" w:styleId="GridTable5Dark-Accent6">
    <w:name w:val="Grid Table 5 Dark Accent 6"/>
    <w:basedOn w:val="TableNormal"/>
    <w:uiPriority w:val="50"/>
    <w:rsid w:val="000D72B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3F3D0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3B22D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3B22D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3B22D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3B22D" w:themeFill="accent6"/>
      </w:tcPr>
    </w:tblStylePr>
    <w:tblStylePr w:type="band1Vert">
      <w:tblPr/>
      <w:tcPr>
        <w:shd w:val="clear" w:color="auto" w:fill="C7E7A3" w:themeFill="accent6" w:themeFillTint="66"/>
      </w:tcPr>
    </w:tblStylePr>
    <w:tblStylePr w:type="band1Horz">
      <w:tblPr/>
      <w:tcPr>
        <w:shd w:val="clear" w:color="auto" w:fill="C7E7A3" w:themeFill="accent6" w:themeFillTint="66"/>
      </w:tcPr>
    </w:tblStylePr>
  </w:style>
  <w:style w:type="table" w:styleId="PlainTable2">
    <w:name w:val="Plain Table 2"/>
    <w:basedOn w:val="TableNormal"/>
    <w:uiPriority w:val="42"/>
    <w:rsid w:val="000D72BB"/>
    <w:tblPr>
      <w:tblStyleRowBandSize w:val="1"/>
      <w:tblStyleColBandSize w:val="1"/>
      <w:tblBorders>
        <w:top w:val="single" w:sz="4" w:space="0" w:color="64C0DA" w:themeColor="text1" w:themeTint="80"/>
        <w:bottom w:val="single" w:sz="4" w:space="0" w:color="64C0DA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64C0DA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64C0DA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64C0DA" w:themeColor="text1" w:themeTint="80"/>
          <w:right w:val="single" w:sz="4" w:space="0" w:color="64C0DA" w:themeColor="text1" w:themeTint="80"/>
        </w:tcBorders>
      </w:tcPr>
    </w:tblStylePr>
    <w:tblStylePr w:type="band2Vert">
      <w:tblPr/>
      <w:tcPr>
        <w:tcBorders>
          <w:left w:val="single" w:sz="4" w:space="0" w:color="64C0DA" w:themeColor="text1" w:themeTint="80"/>
          <w:right w:val="single" w:sz="4" w:space="0" w:color="64C0DA" w:themeColor="text1" w:themeTint="80"/>
        </w:tcBorders>
      </w:tcPr>
    </w:tblStylePr>
    <w:tblStylePr w:type="band1Horz">
      <w:tblPr/>
      <w:tcPr>
        <w:tcBorders>
          <w:top w:val="single" w:sz="4" w:space="0" w:color="64C0DA" w:themeColor="text1" w:themeTint="80"/>
          <w:bottom w:val="single" w:sz="4" w:space="0" w:color="64C0DA" w:themeColor="text1" w:themeTint="80"/>
        </w:tcBorders>
      </w:tcPr>
    </w:tblStylePr>
  </w:style>
  <w:style w:type="table" w:styleId="PlainTable4">
    <w:name w:val="Plain Table 4"/>
    <w:basedOn w:val="TableNormal"/>
    <w:uiPriority w:val="44"/>
    <w:rsid w:val="000D72BB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ListTable1Light-Accent6">
    <w:name w:val="List Table 1 Light Accent 6"/>
    <w:basedOn w:val="TableNormal"/>
    <w:uiPriority w:val="46"/>
    <w:rsid w:val="007F25C9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BDC75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BDC75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F3D0" w:themeFill="accent6" w:themeFillTint="33"/>
      </w:tcPr>
    </w:tblStylePr>
    <w:tblStylePr w:type="band1Horz">
      <w:tblPr/>
      <w:tcPr>
        <w:shd w:val="clear" w:color="auto" w:fill="E3F3D0" w:themeFill="accent6" w:themeFillTint="33"/>
      </w:tcPr>
    </w:tblStylePr>
  </w:style>
  <w:style w:type="table" w:styleId="GridTable2-Accent6">
    <w:name w:val="Grid Table 2 Accent 6"/>
    <w:basedOn w:val="TableNormal"/>
    <w:uiPriority w:val="47"/>
    <w:rsid w:val="007F25C9"/>
    <w:tblPr>
      <w:tblStyleRowBandSize w:val="1"/>
      <w:tblStyleColBandSize w:val="1"/>
      <w:tblBorders>
        <w:top w:val="single" w:sz="2" w:space="0" w:color="ABDC75" w:themeColor="accent6" w:themeTint="99"/>
        <w:bottom w:val="single" w:sz="2" w:space="0" w:color="ABDC75" w:themeColor="accent6" w:themeTint="99"/>
        <w:insideH w:val="single" w:sz="2" w:space="0" w:color="ABDC75" w:themeColor="accent6" w:themeTint="99"/>
        <w:insideV w:val="single" w:sz="2" w:space="0" w:color="ABDC75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BDC75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BDC75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F3D0" w:themeFill="accent6" w:themeFillTint="33"/>
      </w:tcPr>
    </w:tblStylePr>
    <w:tblStylePr w:type="band1Horz">
      <w:tblPr/>
      <w:tcPr>
        <w:shd w:val="clear" w:color="auto" w:fill="E3F3D0" w:themeFill="accent6" w:themeFillTint="33"/>
      </w:tcPr>
    </w:tblStylePr>
  </w:style>
  <w:style w:type="table" w:styleId="GridTable3-Accent6">
    <w:name w:val="Grid Table 3 Accent 6"/>
    <w:basedOn w:val="TableNormal"/>
    <w:uiPriority w:val="48"/>
    <w:rsid w:val="007F25C9"/>
    <w:tblPr>
      <w:tblStyleRowBandSize w:val="1"/>
      <w:tblStyleColBandSize w:val="1"/>
      <w:tblBorders>
        <w:top w:val="single" w:sz="4" w:space="0" w:color="ABDC75" w:themeColor="accent6" w:themeTint="99"/>
        <w:left w:val="single" w:sz="4" w:space="0" w:color="ABDC75" w:themeColor="accent6" w:themeTint="99"/>
        <w:bottom w:val="single" w:sz="4" w:space="0" w:color="ABDC75" w:themeColor="accent6" w:themeTint="99"/>
        <w:right w:val="single" w:sz="4" w:space="0" w:color="ABDC75" w:themeColor="accent6" w:themeTint="99"/>
        <w:insideH w:val="single" w:sz="4" w:space="0" w:color="ABDC75" w:themeColor="accent6" w:themeTint="99"/>
        <w:insideV w:val="single" w:sz="4" w:space="0" w:color="ABDC75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3F3D0" w:themeFill="accent6" w:themeFillTint="33"/>
      </w:tcPr>
    </w:tblStylePr>
    <w:tblStylePr w:type="band1Horz">
      <w:tblPr/>
      <w:tcPr>
        <w:shd w:val="clear" w:color="auto" w:fill="E3F3D0" w:themeFill="accent6" w:themeFillTint="33"/>
      </w:tcPr>
    </w:tblStylePr>
    <w:tblStylePr w:type="neCell">
      <w:tblPr/>
      <w:tcPr>
        <w:tcBorders>
          <w:bottom w:val="single" w:sz="4" w:space="0" w:color="ABDC75" w:themeColor="accent6" w:themeTint="99"/>
        </w:tcBorders>
      </w:tcPr>
    </w:tblStylePr>
    <w:tblStylePr w:type="nwCell">
      <w:tblPr/>
      <w:tcPr>
        <w:tcBorders>
          <w:bottom w:val="single" w:sz="4" w:space="0" w:color="ABDC75" w:themeColor="accent6" w:themeTint="99"/>
        </w:tcBorders>
      </w:tcPr>
    </w:tblStylePr>
    <w:tblStylePr w:type="seCell">
      <w:tblPr/>
      <w:tcPr>
        <w:tcBorders>
          <w:top w:val="single" w:sz="4" w:space="0" w:color="ABDC75" w:themeColor="accent6" w:themeTint="99"/>
        </w:tcBorders>
      </w:tcPr>
    </w:tblStylePr>
    <w:tblStylePr w:type="swCell">
      <w:tblPr/>
      <w:tcPr>
        <w:tcBorders>
          <w:top w:val="single" w:sz="4" w:space="0" w:color="ABDC75" w:themeColor="accent6" w:themeTint="99"/>
        </w:tcBorders>
      </w:tcPr>
    </w:tblStylePr>
  </w:style>
  <w:style w:type="table" w:styleId="GridTable3">
    <w:name w:val="Grid Table 3"/>
    <w:basedOn w:val="TableNormal"/>
    <w:uiPriority w:val="48"/>
    <w:rsid w:val="007F25C9"/>
    <w:tblPr>
      <w:tblStyleRowBandSize w:val="1"/>
      <w:tblStyleColBandSize w:val="1"/>
      <w:tblBorders>
        <w:top w:val="single" w:sz="4" w:space="0" w:color="46B4D2" w:themeColor="text1" w:themeTint="99"/>
        <w:left w:val="single" w:sz="4" w:space="0" w:color="46B4D2" w:themeColor="text1" w:themeTint="99"/>
        <w:bottom w:val="single" w:sz="4" w:space="0" w:color="46B4D2" w:themeColor="text1" w:themeTint="99"/>
        <w:right w:val="single" w:sz="4" w:space="0" w:color="46B4D2" w:themeColor="text1" w:themeTint="99"/>
        <w:insideH w:val="single" w:sz="4" w:space="0" w:color="46B4D2" w:themeColor="text1" w:themeTint="99"/>
        <w:insideV w:val="single" w:sz="4" w:space="0" w:color="46B4D2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E6F0" w:themeFill="text1" w:themeFillTint="33"/>
      </w:tcPr>
    </w:tblStylePr>
    <w:tblStylePr w:type="band1Horz">
      <w:tblPr/>
      <w:tcPr>
        <w:shd w:val="clear" w:color="auto" w:fill="C1E6F0" w:themeFill="text1" w:themeFillTint="33"/>
      </w:tcPr>
    </w:tblStylePr>
    <w:tblStylePr w:type="neCell">
      <w:tblPr/>
      <w:tcPr>
        <w:tcBorders>
          <w:bottom w:val="single" w:sz="4" w:space="0" w:color="46B4D2" w:themeColor="text1" w:themeTint="99"/>
        </w:tcBorders>
      </w:tcPr>
    </w:tblStylePr>
    <w:tblStylePr w:type="nwCell">
      <w:tblPr/>
      <w:tcPr>
        <w:tcBorders>
          <w:bottom w:val="single" w:sz="4" w:space="0" w:color="46B4D2" w:themeColor="text1" w:themeTint="99"/>
        </w:tcBorders>
      </w:tcPr>
    </w:tblStylePr>
    <w:tblStylePr w:type="seCell">
      <w:tblPr/>
      <w:tcPr>
        <w:tcBorders>
          <w:top w:val="single" w:sz="4" w:space="0" w:color="46B4D2" w:themeColor="text1" w:themeTint="99"/>
        </w:tcBorders>
      </w:tcPr>
    </w:tblStylePr>
    <w:tblStylePr w:type="swCell">
      <w:tblPr/>
      <w:tcPr>
        <w:tcBorders>
          <w:top w:val="single" w:sz="4" w:space="0" w:color="46B4D2" w:themeColor="text1" w:themeTint="99"/>
        </w:tcBorders>
      </w:tcPr>
    </w:tblStylePr>
  </w:style>
  <w:style w:type="table" w:styleId="GridTable2-Accent5">
    <w:name w:val="Grid Table 2 Accent 5"/>
    <w:basedOn w:val="TableNormal"/>
    <w:uiPriority w:val="47"/>
    <w:rsid w:val="007F25C9"/>
    <w:tblPr>
      <w:tblStyleRowBandSize w:val="1"/>
      <w:tblStyleColBandSize w:val="1"/>
      <w:tblBorders>
        <w:top w:val="single" w:sz="2" w:space="0" w:color="3BEEF2" w:themeColor="accent5" w:themeTint="99"/>
        <w:bottom w:val="single" w:sz="2" w:space="0" w:color="3BEEF2" w:themeColor="accent5" w:themeTint="99"/>
        <w:insideH w:val="single" w:sz="2" w:space="0" w:color="3BEEF2" w:themeColor="accent5" w:themeTint="99"/>
        <w:insideV w:val="single" w:sz="2" w:space="0" w:color="3BEEF2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3BEEF2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3BEEF2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DF9FA" w:themeFill="accent5" w:themeFillTint="33"/>
      </w:tcPr>
    </w:tblStylePr>
    <w:tblStylePr w:type="band1Horz">
      <w:tblPr/>
      <w:tcPr>
        <w:shd w:val="clear" w:color="auto" w:fill="BDF9FA" w:themeFill="accent5" w:themeFillTint="33"/>
      </w:tcPr>
    </w:tblStylePr>
  </w:style>
  <w:style w:type="table" w:styleId="GridTable2-Accent3">
    <w:name w:val="Grid Table 2 Accent 3"/>
    <w:basedOn w:val="TableNormal"/>
    <w:uiPriority w:val="47"/>
    <w:rsid w:val="007F25C9"/>
    <w:tblPr>
      <w:tblStyleRowBandSize w:val="1"/>
      <w:tblStyleColBandSize w:val="1"/>
      <w:tblBorders>
        <w:top w:val="single" w:sz="2" w:space="0" w:color="CD94B3" w:themeColor="accent3" w:themeTint="99"/>
        <w:bottom w:val="single" w:sz="2" w:space="0" w:color="CD94B3" w:themeColor="accent3" w:themeTint="99"/>
        <w:insideH w:val="single" w:sz="2" w:space="0" w:color="CD94B3" w:themeColor="accent3" w:themeTint="99"/>
        <w:insideV w:val="single" w:sz="2" w:space="0" w:color="CD94B3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D94B3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D94B3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EDBE5" w:themeFill="accent3" w:themeFillTint="33"/>
      </w:tcPr>
    </w:tblStylePr>
    <w:tblStylePr w:type="band1Horz">
      <w:tblPr/>
      <w:tcPr>
        <w:shd w:val="clear" w:color="auto" w:fill="EEDBE5" w:themeFill="accent3" w:themeFillTint="33"/>
      </w:tcPr>
    </w:tblStylePr>
  </w:style>
  <w:style w:type="table" w:styleId="GridTable2-Accent4">
    <w:name w:val="Grid Table 2 Accent 4"/>
    <w:basedOn w:val="TableNormal"/>
    <w:uiPriority w:val="47"/>
    <w:rsid w:val="007F25C9"/>
    <w:tblPr>
      <w:tblStyleRowBandSize w:val="1"/>
      <w:tblStyleColBandSize w:val="1"/>
      <w:tblBorders>
        <w:top w:val="single" w:sz="2" w:space="0" w:color="977ABA" w:themeColor="accent4" w:themeTint="99"/>
        <w:bottom w:val="single" w:sz="2" w:space="0" w:color="977ABA" w:themeColor="accent4" w:themeTint="99"/>
        <w:insideH w:val="single" w:sz="2" w:space="0" w:color="977ABA" w:themeColor="accent4" w:themeTint="99"/>
        <w:insideV w:val="single" w:sz="2" w:space="0" w:color="977ABA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77ABA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77ABA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CD2E8" w:themeFill="accent4" w:themeFillTint="33"/>
      </w:tcPr>
    </w:tblStylePr>
    <w:tblStylePr w:type="band1Horz">
      <w:tblPr/>
      <w:tcPr>
        <w:shd w:val="clear" w:color="auto" w:fill="DCD2E8" w:themeFill="accent4" w:themeFillTint="33"/>
      </w:tcPr>
    </w:tblStylePr>
  </w:style>
  <w:style w:type="table" w:styleId="GridTable4">
    <w:name w:val="Grid Table 4"/>
    <w:basedOn w:val="TableNormal"/>
    <w:uiPriority w:val="49"/>
    <w:rsid w:val="007125A6"/>
    <w:tblPr>
      <w:tblStyleRowBandSize w:val="1"/>
      <w:tblStyleColBandSize w:val="1"/>
      <w:tblBorders>
        <w:top w:val="single" w:sz="4" w:space="0" w:color="46B4D2" w:themeColor="text1" w:themeTint="99"/>
        <w:left w:val="single" w:sz="4" w:space="0" w:color="46B4D2" w:themeColor="text1" w:themeTint="99"/>
        <w:bottom w:val="single" w:sz="4" w:space="0" w:color="46B4D2" w:themeColor="text1" w:themeTint="99"/>
        <w:right w:val="single" w:sz="4" w:space="0" w:color="46B4D2" w:themeColor="text1" w:themeTint="99"/>
        <w:insideH w:val="single" w:sz="4" w:space="0" w:color="46B4D2" w:themeColor="text1" w:themeTint="99"/>
        <w:insideV w:val="single" w:sz="4" w:space="0" w:color="46B4D2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5768" w:themeColor="text1"/>
          <w:left w:val="single" w:sz="4" w:space="0" w:color="195768" w:themeColor="text1"/>
          <w:bottom w:val="single" w:sz="4" w:space="0" w:color="195768" w:themeColor="text1"/>
          <w:right w:val="single" w:sz="4" w:space="0" w:color="195768" w:themeColor="text1"/>
          <w:insideH w:val="nil"/>
          <w:insideV w:val="nil"/>
        </w:tcBorders>
        <w:shd w:val="clear" w:color="auto" w:fill="195768" w:themeFill="text1"/>
      </w:tcPr>
    </w:tblStylePr>
    <w:tblStylePr w:type="lastRow">
      <w:rPr>
        <w:b/>
        <w:bCs/>
      </w:rPr>
      <w:tblPr/>
      <w:tcPr>
        <w:tcBorders>
          <w:top w:val="double" w:sz="4" w:space="0" w:color="195768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6F0" w:themeFill="text1" w:themeFillTint="33"/>
      </w:tcPr>
    </w:tblStylePr>
    <w:tblStylePr w:type="band1Horz">
      <w:tblPr/>
      <w:tcPr>
        <w:shd w:val="clear" w:color="auto" w:fill="C1E6F0" w:themeFill="text1" w:themeFillTint="33"/>
      </w:tcPr>
    </w:tblStylePr>
  </w:style>
  <w:style w:type="table" w:styleId="ListTable4">
    <w:name w:val="List Table 4"/>
    <w:basedOn w:val="TableNormal"/>
    <w:uiPriority w:val="49"/>
    <w:rsid w:val="007125A6"/>
    <w:tblPr>
      <w:tblStyleRowBandSize w:val="1"/>
      <w:tblStyleColBandSize w:val="1"/>
      <w:tblBorders>
        <w:top w:val="single" w:sz="4" w:space="0" w:color="46B4D2" w:themeColor="text1" w:themeTint="99"/>
        <w:left w:val="single" w:sz="4" w:space="0" w:color="46B4D2" w:themeColor="text1" w:themeTint="99"/>
        <w:bottom w:val="single" w:sz="4" w:space="0" w:color="46B4D2" w:themeColor="text1" w:themeTint="99"/>
        <w:right w:val="single" w:sz="4" w:space="0" w:color="46B4D2" w:themeColor="text1" w:themeTint="99"/>
        <w:insideH w:val="single" w:sz="4" w:space="0" w:color="46B4D2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5768" w:themeColor="text1"/>
          <w:left w:val="single" w:sz="4" w:space="0" w:color="195768" w:themeColor="text1"/>
          <w:bottom w:val="single" w:sz="4" w:space="0" w:color="195768" w:themeColor="text1"/>
          <w:right w:val="single" w:sz="4" w:space="0" w:color="195768" w:themeColor="text1"/>
          <w:insideH w:val="nil"/>
        </w:tcBorders>
        <w:shd w:val="clear" w:color="auto" w:fill="195768" w:themeFill="text1"/>
      </w:tcPr>
    </w:tblStylePr>
    <w:tblStylePr w:type="lastRow">
      <w:rPr>
        <w:b/>
        <w:bCs/>
      </w:rPr>
      <w:tblPr/>
      <w:tcPr>
        <w:tcBorders>
          <w:top w:val="double" w:sz="4" w:space="0" w:color="46B4D2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6F0" w:themeFill="text1" w:themeFillTint="33"/>
      </w:tcPr>
    </w:tblStylePr>
    <w:tblStylePr w:type="band1Horz">
      <w:tblPr/>
      <w:tcPr>
        <w:shd w:val="clear" w:color="auto" w:fill="C1E6F0" w:themeFill="text1" w:themeFillTint="33"/>
      </w:tcPr>
    </w:tblStylePr>
  </w:style>
  <w:style w:type="table" w:styleId="ListTable3-Accent1">
    <w:name w:val="List Table 3 Accent 1"/>
    <w:basedOn w:val="TableNormal"/>
    <w:uiPriority w:val="48"/>
    <w:rsid w:val="007125A6"/>
    <w:tblPr>
      <w:tblStyleRowBandSize w:val="1"/>
      <w:tblStyleColBandSize w:val="1"/>
      <w:tblBorders>
        <w:top w:val="single" w:sz="4" w:space="0" w:color="1B5569" w:themeColor="accent1"/>
        <w:left w:val="single" w:sz="4" w:space="0" w:color="1B5569" w:themeColor="accent1"/>
        <w:bottom w:val="single" w:sz="4" w:space="0" w:color="1B5569" w:themeColor="accent1"/>
        <w:right w:val="single" w:sz="4" w:space="0" w:color="1B5569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B5569" w:themeFill="accent1"/>
      </w:tcPr>
    </w:tblStylePr>
    <w:tblStylePr w:type="lastRow">
      <w:rPr>
        <w:b/>
        <w:bCs/>
      </w:rPr>
      <w:tblPr/>
      <w:tcPr>
        <w:tcBorders>
          <w:top w:val="double" w:sz="4" w:space="0" w:color="1B5569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B5569" w:themeColor="accent1"/>
          <w:right w:val="single" w:sz="4" w:space="0" w:color="1B5569" w:themeColor="accent1"/>
        </w:tcBorders>
      </w:tcPr>
    </w:tblStylePr>
    <w:tblStylePr w:type="band1Horz">
      <w:tblPr/>
      <w:tcPr>
        <w:tcBorders>
          <w:top w:val="single" w:sz="4" w:space="0" w:color="1B5569" w:themeColor="accent1"/>
          <w:bottom w:val="single" w:sz="4" w:space="0" w:color="1B5569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B5569" w:themeColor="accent1"/>
          <w:left w:val="nil"/>
        </w:tcBorders>
      </w:tcPr>
    </w:tblStylePr>
    <w:tblStylePr w:type="swCell">
      <w:tblPr/>
      <w:tcPr>
        <w:tcBorders>
          <w:top w:val="double" w:sz="4" w:space="0" w:color="1B5569" w:themeColor="accent1"/>
          <w:right w:val="nil"/>
        </w:tcBorders>
      </w:tcPr>
    </w:tblStylePr>
  </w:style>
  <w:style w:type="table" w:styleId="ListTable3">
    <w:name w:val="List Table 3"/>
    <w:basedOn w:val="TableNormal"/>
    <w:uiPriority w:val="48"/>
    <w:rsid w:val="007125A6"/>
    <w:tblPr>
      <w:tblStyleRowBandSize w:val="1"/>
      <w:tblStyleColBandSize w:val="1"/>
      <w:tblBorders>
        <w:top w:val="single" w:sz="4" w:space="0" w:color="195768" w:themeColor="text1"/>
        <w:left w:val="single" w:sz="4" w:space="0" w:color="195768" w:themeColor="text1"/>
        <w:bottom w:val="single" w:sz="4" w:space="0" w:color="195768" w:themeColor="text1"/>
        <w:right w:val="single" w:sz="4" w:space="0" w:color="195768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95768" w:themeFill="text1"/>
      </w:tcPr>
    </w:tblStylePr>
    <w:tblStylePr w:type="lastRow">
      <w:rPr>
        <w:b/>
        <w:bCs/>
      </w:rPr>
      <w:tblPr/>
      <w:tcPr>
        <w:tcBorders>
          <w:top w:val="double" w:sz="4" w:space="0" w:color="195768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95768" w:themeColor="text1"/>
          <w:right w:val="single" w:sz="4" w:space="0" w:color="195768" w:themeColor="text1"/>
        </w:tcBorders>
      </w:tcPr>
    </w:tblStylePr>
    <w:tblStylePr w:type="band1Horz">
      <w:tblPr/>
      <w:tcPr>
        <w:tcBorders>
          <w:top w:val="single" w:sz="4" w:space="0" w:color="195768" w:themeColor="text1"/>
          <w:bottom w:val="single" w:sz="4" w:space="0" w:color="195768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95768" w:themeColor="text1"/>
          <w:left w:val="nil"/>
        </w:tcBorders>
      </w:tcPr>
    </w:tblStylePr>
    <w:tblStylePr w:type="swCell">
      <w:tblPr/>
      <w:tcPr>
        <w:tcBorders>
          <w:top w:val="double" w:sz="4" w:space="0" w:color="195768" w:themeColor="text1"/>
          <w:right w:val="nil"/>
        </w:tcBorders>
      </w:tcPr>
    </w:tblStylePr>
  </w:style>
  <w:style w:type="table" w:styleId="ListTable1Light">
    <w:name w:val="List Table 1 Light"/>
    <w:basedOn w:val="TableNormal"/>
    <w:uiPriority w:val="46"/>
    <w:rsid w:val="00240CE4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46B4D2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46B4D2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6F0" w:themeFill="text1" w:themeFillTint="33"/>
      </w:tcPr>
    </w:tblStylePr>
    <w:tblStylePr w:type="band1Horz">
      <w:tblPr/>
      <w:tcPr>
        <w:shd w:val="clear" w:color="auto" w:fill="C1E6F0" w:themeFill="text1" w:themeFillTint="33"/>
      </w:tcPr>
    </w:tblStylePr>
  </w:style>
  <w:style w:type="paragraph" w:styleId="Title">
    <w:name w:val="Title"/>
    <w:basedOn w:val="Normal"/>
    <w:next w:val="Normal"/>
    <w:link w:val="TitleChar"/>
    <w:uiPriority w:val="10"/>
    <w:qFormat/>
    <w:rsid w:val="00500A5C"/>
    <w:pPr>
      <w:contextualSpacing/>
      <w:jc w:val="center"/>
    </w:pPr>
    <w:rPr>
      <w:rFonts w:eastAsiaTheme="majorEastAsia" w:cstheme="majorBidi"/>
      <w:b/>
      <w:color w:val="FFFFFF" w:themeColor="background1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00A5C"/>
    <w:rPr>
      <w:rFonts w:ascii="Arial" w:eastAsiaTheme="majorEastAsia" w:hAnsi="Arial" w:cstheme="majorBidi"/>
      <w:b/>
      <w:color w:val="FFFFFF" w:themeColor="background1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165F62"/>
    <w:rPr>
      <w:rFonts w:ascii="Arial" w:hAnsi="Arial" w:cs="Arial"/>
      <w:b/>
      <w:color w:val="171717" w:themeColor="background2" w:themeShade="1A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165F62"/>
    <w:rPr>
      <w:rFonts w:asciiTheme="majorHAnsi" w:eastAsiaTheme="majorEastAsia" w:hAnsiTheme="majorHAnsi" w:cstheme="majorBidi"/>
      <w:color w:val="143F4E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F013AC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semiHidden/>
    <w:rsid w:val="00730389"/>
    <w:rPr>
      <w:rFonts w:asciiTheme="majorHAnsi" w:eastAsiaTheme="majorEastAsia" w:hAnsiTheme="majorHAnsi" w:cstheme="majorBidi"/>
      <w:i/>
      <w:iCs/>
      <w:color w:val="143F4E" w:themeColor="accent1" w:themeShade="BF"/>
      <w:sz w:val="28"/>
    </w:rPr>
  </w:style>
  <w:style w:type="paragraph" w:customStyle="1" w:styleId="govuk-body">
    <w:name w:val="govuk-body"/>
    <w:basedOn w:val="Normal"/>
    <w:rsid w:val="0073038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C1B2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C1B2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C1B2C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1B2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C1B2C"/>
    <w:rPr>
      <w:rFonts w:ascii="Arial" w:hAnsi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C1B2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1B2C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9F2211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0473FC"/>
    <w:rPr>
      <w:color w:val="0563C1"/>
      <w:u w:val="single"/>
    </w:rPr>
  </w:style>
  <w:style w:type="paragraph" w:customStyle="1" w:styleId="xmsolistparagraph">
    <w:name w:val="x_msolistparagraph"/>
    <w:basedOn w:val="Normal"/>
    <w:rsid w:val="000473FC"/>
    <w:pPr>
      <w:ind w:left="720"/>
    </w:pPr>
    <w:rPr>
      <w:rFonts w:ascii="Calibri" w:hAnsi="Calibri" w:cs="Calibri"/>
      <w:sz w:val="22"/>
      <w:szCs w:val="22"/>
      <w:lang w:eastAsia="en-GB"/>
    </w:rPr>
  </w:style>
  <w:style w:type="character" w:customStyle="1" w:styleId="ui-provider">
    <w:name w:val="ui-provider"/>
    <w:basedOn w:val="DefaultParagraphFont"/>
    <w:rsid w:val="00B347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94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64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714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7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77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661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8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55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010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51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063575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</w:div>
      </w:divsChild>
    </w:div>
    <w:div w:id="31826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3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871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372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96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49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296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728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84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59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0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896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00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5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8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6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02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963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0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9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9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770514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  <w:divsChild>
            <w:div w:id="153211333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7922757">
                  <w:marLeft w:val="0"/>
                  <w:marRight w:val="0"/>
                  <w:marTop w:val="0"/>
                  <w:marBottom w:val="0"/>
                  <w:divBdr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divBdr>
                </w:div>
              </w:divsChild>
            </w:div>
          </w:divsChild>
        </w:div>
      </w:divsChild>
    </w:div>
    <w:div w:id="179922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3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111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2520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692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937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5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71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618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652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465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442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e251932\Downloads\Simple%20headed%20document%20(landscape).dotx" TargetMode="External"/></Relationships>
</file>

<file path=word/theme/theme1.xml><?xml version="1.0" encoding="utf-8"?>
<a:theme xmlns:a="http://schemas.openxmlformats.org/drawingml/2006/main" name="Improvement Cymru Theme">
  <a:themeElements>
    <a:clrScheme name="Improvement Cymru">
      <a:dk1>
        <a:srgbClr val="195768"/>
      </a:dk1>
      <a:lt1>
        <a:srgbClr val="FFFFFF"/>
      </a:lt1>
      <a:dk2>
        <a:srgbClr val="1A5667"/>
      </a:dk2>
      <a:lt2>
        <a:srgbClr val="E7E6E6"/>
      </a:lt2>
      <a:accent1>
        <a:srgbClr val="1B5569"/>
      </a:accent1>
      <a:accent2>
        <a:srgbClr val="E6A307"/>
      </a:accent2>
      <a:accent3>
        <a:srgbClr val="AA5081"/>
      </a:accent3>
      <a:accent4>
        <a:srgbClr val="553C73"/>
      </a:accent4>
      <a:accent5>
        <a:srgbClr val="0A9699"/>
      </a:accent5>
      <a:accent6>
        <a:srgbClr val="73B22D"/>
      </a:accent6>
      <a:hlink>
        <a:srgbClr val="1A5668"/>
      </a:hlink>
      <a:folHlink>
        <a:srgbClr val="0D979A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Improvement Cymru Theme" id="{A83B80B8-8E83-224E-A6B5-C91FA6F69F1A}" vid="{FA5D750D-BD98-064C-891F-76FE7061902F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ssetType xmlns="c87470c7-9f60-45e9-954c-ebf9bf0c0122">Word Template</AssetType>
    <TaxCatchAll xmlns="34e23be3-6b08-495d-a2aa-c1108b7f0368" xsi:nil="true"/>
    <lcf76f155ced4ddcb4097134ff3c332f xmlns="c87470c7-9f60-45e9-954c-ebf9bf0c0122">
      <Terms xmlns="http://schemas.microsoft.com/office/infopath/2007/PartnerControls"/>
    </lcf76f155ced4ddcb4097134ff3c332f>
    <Programme xmlns="c87470c7-9f60-45e9-954c-ebf9bf0c0122">Comms</Programm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F1620B32C0F954C8D1B525DD71169B9" ma:contentTypeVersion="22" ma:contentTypeDescription="Create a new document." ma:contentTypeScope="" ma:versionID="4b021463a2fe40161dcae8ef794fa8a3">
  <xsd:schema xmlns:xsd="http://www.w3.org/2001/XMLSchema" xmlns:xs="http://www.w3.org/2001/XMLSchema" xmlns:p="http://schemas.microsoft.com/office/2006/metadata/properties" xmlns:ns2="c87470c7-9f60-45e9-954c-ebf9bf0c0122" xmlns:ns3="34e23be3-6b08-495d-a2aa-c1108b7f0368" targetNamespace="http://schemas.microsoft.com/office/2006/metadata/properties" ma:root="true" ma:fieldsID="597ec09cf72f64513647b895f35d7238" ns2:_="" ns3:_="">
    <xsd:import namespace="c87470c7-9f60-45e9-954c-ebf9bf0c0122"/>
    <xsd:import namespace="34e23be3-6b08-495d-a2aa-c1108b7f036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AssetType" minOccurs="0"/>
                <xsd:element ref="ns2:Programme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470c7-9f60-45e9-954c-ebf9bf0c012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AssetType" ma:index="22" nillable="true" ma:displayName="Asset Type" ma:format="Dropdown" ma:internalName="AssetType">
      <xsd:simpleType>
        <xsd:union memberTypes="dms:Text">
          <xsd:simpleType>
            <xsd:restriction base="dms:Choice">
              <xsd:enumeration value="Guidance"/>
              <xsd:enumeration value="Word Template"/>
              <xsd:enumeration value="Logo"/>
              <xsd:enumeration value="Image"/>
            </xsd:restriction>
          </xsd:simpleType>
        </xsd:union>
      </xsd:simpleType>
    </xsd:element>
    <xsd:element name="Programme" ma:index="24" nillable="true" ma:displayName="Programme" ma:format="Dropdown" ma:internalName="Programme">
      <xsd:simpleType>
        <xsd:union memberTypes="dms:Text">
          <xsd:simpleType>
            <xsd:restriction base="dms:Choice">
              <xsd:enumeration value="Mental Health"/>
              <xsd:enumeration value="Learning Disability"/>
            </xsd:restriction>
          </xsd:simpleType>
        </xsd:union>
      </xsd:simple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23be3-6b08-495d-a2aa-c1108b7f0368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5503f3e0-aeb6-41c4-9bda-e9ef462580b9}" ma:internalName="TaxCatchAll" ma:showField="CatchAllData" ma:web="34e23be3-6b08-495d-a2aa-c1108b7f036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23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157564-8EDA-471B-88D1-06D8747BD4A4}">
  <ds:schemaRefs>
    <ds:schemaRef ds:uri="http://schemas.microsoft.com/office/2006/metadata/properties"/>
    <ds:schemaRef ds:uri="http://schemas.microsoft.com/office/infopath/2007/PartnerControls"/>
    <ds:schemaRef ds:uri="c87470c7-9f60-45e9-954c-ebf9bf0c0122"/>
    <ds:schemaRef ds:uri="34e23be3-6b08-495d-a2aa-c1108b7f0368"/>
  </ds:schemaRefs>
</ds:datastoreItem>
</file>

<file path=customXml/itemProps2.xml><?xml version="1.0" encoding="utf-8"?>
<ds:datastoreItem xmlns:ds="http://schemas.openxmlformats.org/officeDocument/2006/customXml" ds:itemID="{96F5F61B-A4B3-41D4-82E9-A767E57CB0A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E58FF83-47F8-4613-AF64-7F2BF9E0C6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87470c7-9f60-45e9-954c-ebf9bf0c0122"/>
    <ds:schemaRef ds:uri="34e23be3-6b08-495d-a2aa-c1108b7f036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A97B855-DEE6-49AF-83B3-00A8A2BD4F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Simple headed document (landscape).dotx</Template>
  <TotalTime>19</TotalTime>
  <Pages>3</Pages>
  <Words>389</Words>
  <Characters>2221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Stationary</dc:subject>
  <dc:creator>Dewi Powell (NHS Executive)</dc:creator>
  <cp:keywords/>
  <dc:description/>
  <cp:lastModifiedBy>Dewi Powell (NHS Executive)</cp:lastModifiedBy>
  <cp:revision>21</cp:revision>
  <dcterms:created xsi:type="dcterms:W3CDTF">2024-10-30T15:07:00Z</dcterms:created>
  <dcterms:modified xsi:type="dcterms:W3CDTF">2024-10-30T15:32:00Z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0x010100FF1620B32C0F954C8D1B525DD71169B9</vt:lpwstr>
  </property>
  <property fmtid="{D5CDD505-2E9C-101B-9397-08002B2CF9AE}" pid="3" name="MediaServiceImageTags">
    <vt:lpwstr/>
  </property>
</Properties>
</file>